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889" w:rsidRDefault="00410E8F">
      <w:pPr>
        <w:rPr>
          <w:sz w:val="22"/>
        </w:rPr>
      </w:pPr>
      <w:r w:rsidRPr="004D4168">
        <w:rPr>
          <w:rFonts w:hint="eastAsia"/>
          <w:noProof/>
          <w:sz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6481445</wp:posOffset>
            </wp:positionH>
            <wp:positionV relativeFrom="paragraph">
              <wp:posOffset>13335</wp:posOffset>
            </wp:positionV>
            <wp:extent cx="670560" cy="772534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77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27" w:rsidRPr="00C34627">
        <w:rPr>
          <w:noProof/>
          <w:sz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151338</wp:posOffset>
            </wp:positionV>
            <wp:extent cx="981075" cy="642412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01" cy="6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8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B7D06" wp14:editId="6AE83455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787C" w:rsidRPr="0017082F" w:rsidRDefault="0061787C" w:rsidP="0017082F">
                            <w:pPr>
                              <w:jc w:val="center"/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1787C" w:rsidRPr="00054994">
                                    <w:rPr>
                                      <w:rFonts w:ascii="AR P明朝体U" w:eastAsia="AR P明朝体U" w:hAnsi="AR P明朝体U"/>
                                      <w:b/>
                                      <w:color w:val="000000" w:themeColor="text1"/>
                                      <w:sz w:val="20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61787C">
                                    <w:rPr>
                                      <w:rFonts w:ascii="AR P明朝体U" w:eastAsia="AR P明朝体U" w:hAnsi="AR P明朝体U"/>
                                      <w:b/>
                                      <w:color w:val="000000" w:themeColor="text1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1787C" w:rsidRPr="00054994">
                                    <w:rPr>
                                      <w:rFonts w:ascii="AR P明朝体U" w:eastAsia="AR P明朝体U" w:hAnsi="AR P明朝体U"/>
                                      <w:b/>
                                      <w:color w:val="000000" w:themeColor="text1"/>
                                      <w:sz w:val="20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rFonts w:ascii="AR P明朝体U" w:eastAsia="AR P明朝体U" w:hAnsi="AR P明朝体U"/>
                                      <w:b/>
                                      <w:color w:val="000000" w:themeColor="text1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Pr="0017082F"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1787C" w:rsidRPr="00054994">
                                    <w:rPr>
                                      <w:rFonts w:ascii="AR P明朝体U" w:eastAsia="AR P明朝体U" w:hAnsi="AR P明朝体U"/>
                                      <w:b/>
                                      <w:color w:val="000000" w:themeColor="text1"/>
                                      <w:sz w:val="20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ぜんがっきゅう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rFonts w:ascii="AR P明朝体U" w:eastAsia="AR P明朝体U" w:hAnsi="AR P明朝体U"/>
                                      <w:b/>
                                      <w:color w:val="000000" w:themeColor="text1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全学級</w:t>
                                  </w:r>
                                </w:rubyBase>
                              </w:ruby>
                            </w:r>
                            <w:r w:rsidRPr="0017082F">
                              <w:rPr>
                                <w:rFonts w:ascii="AR P明朝体U" w:eastAsia="AR P明朝体U" w:hAnsi="AR P明朝体U" w:hint="eastAsia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1787C" w:rsidRPr="00054994">
                                    <w:rPr>
                                      <w:rFonts w:ascii="AR P明朝体U" w:eastAsia="AR P明朝体U" w:hAnsi="AR P明朝体U"/>
                                      <w:b/>
                                      <w:color w:val="000000" w:themeColor="text1"/>
                                      <w:sz w:val="20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1787C">
                                    <w:rPr>
                                      <w:rFonts w:ascii="AR P明朝体U" w:eastAsia="AR P明朝体U" w:hAnsi="AR P明朝体U"/>
                                      <w:b/>
                                      <w:color w:val="000000" w:themeColor="text1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行い</w:t>
                                  </w:r>
                                </w:rubyBase>
                              </w:ruby>
                            </w:r>
                            <w:r w:rsidRPr="0017082F">
                              <w:rPr>
                                <w:rFonts w:ascii="AR P明朝体U" w:eastAsia="AR P明朝体U" w:hAnsi="AR P明朝体U" w:hint="eastAsia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ました</w:t>
                            </w:r>
                            <w:r w:rsidRPr="0017082F"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AB7D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10.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MHVPgIAAFg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" filled="f" stroked="f">
                <v:textbox style="mso-fit-shape-to-text:t" inset="5.85pt,.7pt,5.85pt,.7pt">
                  <w:txbxContent>
                    <w:p w:rsidR="0061787C" w:rsidRPr="0017082F" w:rsidRDefault="0061787C" w:rsidP="0017082F">
                      <w:pPr>
                        <w:jc w:val="center"/>
                        <w:rPr>
                          <w:rFonts w:ascii="AR P明朝体U" w:eastAsia="AR P明朝体U" w:hAnsi="AR P明朝体U"/>
                          <w:b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明朝体U" w:eastAsia="AR P明朝体U" w:hAnsi="AR P明朝体U"/>
                          <w:b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1787C" w:rsidRPr="00054994"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2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へいわ</w:t>
                            </w:r>
                          </w:rt>
                          <w:rubyBase>
                            <w:r w:rsidR="0061787C"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平和</w:t>
                            </w:r>
                          </w:rubyBase>
                        </w:ruby>
                      </w:r>
                      <w:r>
                        <w:rPr>
                          <w:rFonts w:ascii="AR P明朝体U" w:eastAsia="AR P明朝体U" w:hAnsi="AR P明朝体U"/>
                          <w:b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1787C" w:rsidRPr="00054994"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2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がくしゅう</w:t>
                            </w:r>
                          </w:rt>
                          <w:rubyBase>
                            <w:r w:rsidR="0061787C"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学習</w:t>
                            </w:r>
                          </w:rubyBase>
                        </w:ruby>
                      </w:r>
                      <w:r w:rsidRPr="0017082F">
                        <w:rPr>
                          <w:rFonts w:ascii="AR P明朝体U" w:eastAsia="AR P明朝体U" w:hAnsi="AR P明朝体U"/>
                          <w:b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AR P明朝体U" w:eastAsia="AR P明朝体U" w:hAnsi="AR P明朝体U"/>
                          <w:b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1787C" w:rsidRPr="00054994"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2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ぜんがっきゅう</w:t>
                            </w:r>
                          </w:rt>
                          <w:rubyBase>
                            <w:r w:rsidR="0061787C"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全学級</w:t>
                            </w:r>
                          </w:rubyBase>
                        </w:ruby>
                      </w:r>
                      <w:r w:rsidRPr="0017082F">
                        <w:rPr>
                          <w:rFonts w:ascii="AR P明朝体U" w:eastAsia="AR P明朝体U" w:hAnsi="AR P明朝体U" w:hint="eastAsia"/>
                          <w:b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AR P明朝体U" w:eastAsia="AR P明朝体U" w:hAnsi="AR P明朝体U"/>
                          <w:b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1787C" w:rsidRPr="00054994"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2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おこな</w:t>
                            </w:r>
                          </w:rt>
                          <w:rubyBase>
                            <w:r w:rsidR="0061787C">
                              <w:rPr>
                                <w:rFonts w:ascii="AR P明朝体U" w:eastAsia="AR P明朝体U" w:hAnsi="AR P明朝体U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行い</w:t>
                            </w:r>
                          </w:rubyBase>
                        </w:ruby>
                      </w:r>
                      <w:r w:rsidRPr="0017082F">
                        <w:rPr>
                          <w:rFonts w:ascii="AR P明朝体U" w:eastAsia="AR P明朝体U" w:hAnsi="AR P明朝体U" w:hint="eastAsia"/>
                          <w:b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ました</w:t>
                      </w:r>
                      <w:r w:rsidRPr="0017082F">
                        <w:rPr>
                          <w:rFonts w:ascii="AR P明朝体U" w:eastAsia="AR P明朝体U" w:hAnsi="AR P明朝体U"/>
                          <w:b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6889" w:rsidRDefault="00556889">
      <w:pPr>
        <w:rPr>
          <w:sz w:val="22"/>
        </w:rPr>
      </w:pPr>
    </w:p>
    <w:p w:rsidR="00556889" w:rsidRDefault="00410E8F">
      <w:pPr>
        <w:rPr>
          <w:sz w:val="22"/>
        </w:rPr>
      </w:pPr>
      <w:bookmarkStart w:id="0" w:name="_GoBack"/>
      <w:r w:rsidRPr="00D64E09">
        <w:rPr>
          <w:noProof/>
          <w:sz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100965</wp:posOffset>
            </wp:positionV>
            <wp:extent cx="1960880" cy="1543050"/>
            <wp:effectExtent l="19050" t="19050" r="20320" b="19050"/>
            <wp:wrapNone/>
            <wp:docPr id="9" name="図 9" descr="T:\2019写真（学校行事）\19.08.01平和学習\20190801_1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2019写真（学校行事）\19.08.01平和学習\20190801_105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3" t="9547" r="10565" b="9561"/>
                    <a:stretch/>
                  </pic:blipFill>
                  <pic:spPr bwMode="auto">
                    <a:xfrm>
                      <a:off x="0" y="0"/>
                      <a:ext cx="1960880" cy="1543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62865</wp:posOffset>
                </wp:positionV>
                <wp:extent cx="7429500" cy="1609725"/>
                <wp:effectExtent l="0" t="0" r="19050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787C" w:rsidRPr="00E719F9" w:rsidRDefault="0061787C">
                            <w:pPr>
                              <w:rPr>
                                <w:sz w:val="28"/>
                              </w:rPr>
                            </w:pPr>
                            <w:r w:rsidRPr="00E719F9">
                              <w:rPr>
                                <w:rFonts w:hint="eastAsia"/>
                                <w:sz w:val="28"/>
                              </w:rPr>
                              <w:t>【１年生】</w:t>
                            </w:r>
                          </w:p>
                          <w:p w:rsidR="0061787C" w:rsidRDefault="0061787C" w:rsidP="00E719F9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とは</w:t>
                            </w:r>
                            <w:r w:rsidRPr="00E719F9">
                              <w:rPr>
                                <w:sz w:val="24"/>
                                <w:szCs w:val="24"/>
                              </w:rPr>
                              <w:t>、どんなこと</w:t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なのかを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、「かわいそうなぞう」</w:t>
                            </w:r>
                          </w:p>
                          <w:p w:rsidR="0061787C" w:rsidRDefault="0061787C" w:rsidP="00E719F9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つちや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土家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ゆき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由岐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  <w:szCs w:val="24"/>
                              </w:rPr>
                              <w:t>）</w:t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  <w:szCs w:val="24"/>
                              </w:rPr>
                              <w:t>かせをして</w:t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E719F9">
                              <w:rPr>
                                <w:sz w:val="24"/>
                                <w:szCs w:val="24"/>
                              </w:rPr>
                              <w:t>あった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</w:t>
                            </w:r>
                          </w:p>
                          <w:p w:rsidR="0061787C" w:rsidRPr="00E719F9" w:rsidRDefault="0061787C" w:rsidP="00E719F9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  <w:szCs w:val="24"/>
                              </w:rPr>
                              <w:t>え</w:t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さについて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  <w:szCs w:val="24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  <w:szCs w:val="24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した</w:t>
                            </w:r>
                            <w:r w:rsidRPr="00E719F9">
                              <w:rPr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7" type="#_x0000_t202" style="position:absolute;left:0;text-align:left;margin-left:.2pt;margin-top:4.95pt;width:58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" fillcolor="white [3201]" strokeweight=".5pt">
                <v:textbox>
                  <w:txbxContent>
                    <w:p w:rsidR="0061787C" w:rsidRPr="00E719F9" w:rsidRDefault="0061787C">
                      <w:pPr>
                        <w:rPr>
                          <w:sz w:val="28"/>
                        </w:rPr>
                      </w:pPr>
                      <w:r w:rsidRPr="00E719F9">
                        <w:rPr>
                          <w:rFonts w:hint="eastAsia"/>
                          <w:sz w:val="28"/>
                        </w:rPr>
                        <w:t>【１年生】</w:t>
                      </w:r>
                    </w:p>
                    <w:p w:rsidR="0061787C" w:rsidRDefault="0061787C" w:rsidP="00E719F9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へいわ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平和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とは</w:t>
                      </w:r>
                      <w:r w:rsidRPr="00E719F9">
                        <w:rPr>
                          <w:sz w:val="24"/>
                          <w:szCs w:val="24"/>
                        </w:rPr>
                        <w:t>、どんなこと</w:t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なのかを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あと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、「かわいそうなぞう」</w:t>
                      </w:r>
                    </w:p>
                    <w:p w:rsidR="0061787C" w:rsidRDefault="0061787C" w:rsidP="00E719F9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つちや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土家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ゆき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由岐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雄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さく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  <w:szCs w:val="24"/>
                        </w:rPr>
                        <w:t>）</w:t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えほん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絵本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  <w:szCs w:val="24"/>
                        </w:rPr>
                        <w:t>かせをして</w:t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せんそう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戦争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Pr="00E719F9">
                        <w:rPr>
                          <w:sz w:val="24"/>
                          <w:szCs w:val="24"/>
                        </w:rPr>
                        <w:t>あった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ころ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頃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と</w:t>
                      </w:r>
                    </w:p>
                    <w:p w:rsidR="0061787C" w:rsidRPr="00E719F9" w:rsidRDefault="0061787C" w:rsidP="00E719F9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ようす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様子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ちが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違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  <w:szCs w:val="24"/>
                        </w:rPr>
                        <w:t>え</w:t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へいわ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平和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たいせつ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大切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さについて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  <w:szCs w:val="24"/>
                              </w:rPr>
                              <w:t>がくしゅう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  <w:szCs w:val="24"/>
                              </w:rPr>
                              <w:t>学習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  <w:szCs w:val="24"/>
                        </w:rPr>
                        <w:t>した</w:t>
                      </w:r>
                      <w:r w:rsidRPr="00E719F9">
                        <w:rPr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627" w:rsidRPr="00C34627">
        <w:rPr>
          <w:sz w:val="22"/>
        </w:rPr>
        <w:t xml:space="preserve"> </w:t>
      </w:r>
    </w:p>
    <w:p w:rsidR="00556889" w:rsidRDefault="00556889">
      <w:pPr>
        <w:rPr>
          <w:sz w:val="22"/>
        </w:rPr>
      </w:pPr>
    </w:p>
    <w:p w:rsidR="00556889" w:rsidRDefault="00556889">
      <w:pPr>
        <w:rPr>
          <w:sz w:val="22"/>
        </w:rPr>
      </w:pPr>
    </w:p>
    <w:p w:rsidR="00556889" w:rsidRDefault="00556889">
      <w:pPr>
        <w:rPr>
          <w:sz w:val="22"/>
        </w:rPr>
      </w:pPr>
    </w:p>
    <w:p w:rsidR="00556F75" w:rsidRDefault="00D2332A">
      <w:pPr>
        <w:rPr>
          <w:sz w:val="22"/>
        </w:rPr>
      </w:pPr>
      <w:r w:rsidRPr="004D4168">
        <w:rPr>
          <w:noProof/>
          <w:sz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57150</wp:posOffset>
            </wp:positionV>
            <wp:extent cx="1514475" cy="1134699"/>
            <wp:effectExtent l="19050" t="19050" r="9525" b="27940"/>
            <wp:wrapNone/>
            <wp:docPr id="10" name="図 10" descr="T:\2019写真（学校行事）\19.08.01平和学習\20190801_09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2019写真（学校行事）\19.08.01平和学習\20190801_094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" t="7184" r="16632" b="16302"/>
                    <a:stretch/>
                  </pic:blipFill>
                  <pic:spPr bwMode="auto">
                    <a:xfrm>
                      <a:off x="0" y="0"/>
                      <a:ext cx="1514475" cy="113469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9F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92D21" wp14:editId="0C151F5C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7419975" cy="119062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787C" w:rsidRPr="00E719F9" w:rsidRDefault="0061787C" w:rsidP="00D2332A">
                            <w:pPr>
                              <w:ind w:firstLineChars="900" w:firstLine="2520"/>
                              <w:rPr>
                                <w:sz w:val="28"/>
                              </w:rPr>
                            </w:pPr>
                            <w:r w:rsidRPr="00E719F9">
                              <w:rPr>
                                <w:rFonts w:hint="eastAsia"/>
                                <w:sz w:val="28"/>
                              </w:rPr>
                              <w:t>【２年生】</w:t>
                            </w:r>
                          </w:p>
                          <w:p w:rsidR="0061787C" w:rsidRDefault="0061787C" w:rsidP="00D2332A">
                            <w:pPr>
                              <w:spacing w:line="0" w:lineRule="atLeast"/>
                              <w:ind w:firstLineChars="1100" w:firstLine="26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に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れてから</w:t>
                            </w:r>
                            <w:r w:rsidRPr="00E719F9">
                              <w:rPr>
                                <w:sz w:val="24"/>
                              </w:rPr>
                              <w:t>、</w:t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「へいわって</w:t>
                            </w:r>
                            <w:r w:rsidRPr="00E719F9">
                              <w:rPr>
                                <w:sz w:val="24"/>
                              </w:rPr>
                              <w:t>どんなこと</w:t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？」（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はまだ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浜田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けいこ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桂子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さく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）</w:t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み</w:t>
                            </w:r>
                          </w:p>
                          <w:p w:rsidR="0061787C" w:rsidRPr="00E719F9" w:rsidRDefault="0061787C" w:rsidP="00D2332A">
                            <w:pPr>
                              <w:spacing w:line="0" w:lineRule="atLeast"/>
                              <w:ind w:firstLineChars="1100" w:firstLine="26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かせを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し、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さについて、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えを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い</w:t>
                            </w:r>
                            <w:r w:rsidRPr="00E719F9">
                              <w:rPr>
                                <w:sz w:val="24"/>
                              </w:rPr>
                              <w:t>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Pr="00E719F9">
                              <w:rPr>
                                <w:sz w:val="24"/>
                              </w:rPr>
                              <w:t>まとめた。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92D21" id="テキスト ボックス 2" o:spid="_x0000_s1028" type="#_x0000_t202" style="position:absolute;left:0;text-align:left;margin-left:533.05pt;margin-top:2.25pt;width:584.25pt;height:93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" fillcolor="window" strokeweight=".5pt">
                <v:textbox>
                  <w:txbxContent>
                    <w:p w:rsidR="0061787C" w:rsidRPr="00E719F9" w:rsidRDefault="0061787C" w:rsidP="00D2332A">
                      <w:pPr>
                        <w:ind w:firstLineChars="900" w:firstLine="2520"/>
                        <w:rPr>
                          <w:sz w:val="28"/>
                        </w:rPr>
                      </w:pPr>
                      <w:r w:rsidRPr="00E719F9">
                        <w:rPr>
                          <w:rFonts w:hint="eastAsia"/>
                          <w:sz w:val="28"/>
                        </w:rPr>
                        <w:t>【２年生】</w:t>
                      </w:r>
                    </w:p>
                    <w:p w:rsidR="0061787C" w:rsidRDefault="0061787C" w:rsidP="00D2332A">
                      <w:pPr>
                        <w:spacing w:line="0" w:lineRule="atLeast"/>
                        <w:ind w:firstLineChars="1100" w:firstLine="26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せんそう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戦争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はなし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に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触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れてから</w:t>
                      </w:r>
                      <w:r w:rsidRPr="00E719F9">
                        <w:rPr>
                          <w:sz w:val="24"/>
                        </w:rPr>
                        <w:t>、</w:t>
                      </w:r>
                      <w:r w:rsidRPr="00E719F9">
                        <w:rPr>
                          <w:rFonts w:hint="eastAsia"/>
                          <w:sz w:val="24"/>
                        </w:rPr>
                        <w:t>「へいわって</w:t>
                      </w:r>
                      <w:r w:rsidRPr="00E719F9">
                        <w:rPr>
                          <w:sz w:val="24"/>
                        </w:rPr>
                        <w:t>どんなこと</w:t>
                      </w:r>
                      <w:r w:rsidRPr="00E719F9">
                        <w:rPr>
                          <w:rFonts w:hint="eastAsia"/>
                          <w:sz w:val="24"/>
                        </w:rPr>
                        <w:t>？」（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はまだ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浜田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けいこ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桂子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さく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）</w:t>
                      </w:r>
                      <w:r w:rsidRPr="00E719F9"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えほん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絵本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み</w:t>
                      </w:r>
                    </w:p>
                    <w:p w:rsidR="0061787C" w:rsidRPr="00E719F9" w:rsidRDefault="0061787C" w:rsidP="00D2332A">
                      <w:pPr>
                        <w:spacing w:line="0" w:lineRule="atLeast"/>
                        <w:ind w:firstLineChars="1100" w:firstLine="26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聞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かせを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とお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し、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へいわ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平和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さについて、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えを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はっぴょう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発表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し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い</w:t>
                      </w:r>
                      <w:r w:rsidRPr="00E719F9">
                        <w:rPr>
                          <w:sz w:val="24"/>
                        </w:rPr>
                        <w:t>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かんそう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感想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を</w:t>
                      </w:r>
                      <w:r w:rsidRPr="00E719F9">
                        <w:rPr>
                          <w:sz w:val="24"/>
                        </w:rPr>
                        <w:t>まとめた。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E09" w:rsidRPr="00D64E09">
        <w:rPr>
          <w:sz w:val="22"/>
        </w:rPr>
        <w:t xml:space="preserve"> </w:t>
      </w:r>
    </w:p>
    <w:p w:rsidR="00556F75" w:rsidRDefault="00556F75">
      <w:pPr>
        <w:rPr>
          <w:sz w:val="22"/>
        </w:rPr>
      </w:pPr>
    </w:p>
    <w:p w:rsidR="00556F75" w:rsidRDefault="00E72CC8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D9ED8" wp14:editId="79739CBB">
                <wp:simplePos x="0" y="0"/>
                <wp:positionH relativeFrom="margin">
                  <wp:align>right</wp:align>
                </wp:positionH>
                <wp:positionV relativeFrom="paragraph">
                  <wp:posOffset>421004</wp:posOffset>
                </wp:positionV>
                <wp:extent cx="7429500" cy="164782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787C" w:rsidRPr="00D2332A" w:rsidRDefault="0061787C" w:rsidP="00DF031F">
                            <w:pPr>
                              <w:rPr>
                                <w:sz w:val="28"/>
                              </w:rPr>
                            </w:pPr>
                            <w:r w:rsidRPr="00D2332A">
                              <w:rPr>
                                <w:rFonts w:hint="eastAsia"/>
                                <w:sz w:val="28"/>
                              </w:rPr>
                              <w:t>【３年生】</w:t>
                            </w:r>
                          </w:p>
                          <w:p w:rsidR="0061787C" w:rsidRDefault="0061787C" w:rsidP="00E719F9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えんそく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遠足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たず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ねた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わかやま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和歌山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わかやま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和歌山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だいくうしゅう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大空襲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で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や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け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ちた</w:t>
                            </w:r>
                            <w:r w:rsidRPr="00E719F9">
                              <w:rPr>
                                <w:sz w:val="24"/>
                              </w:rPr>
                              <w:t>ことを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り</w:t>
                            </w:r>
                            <w:r w:rsidRPr="00E719F9">
                              <w:rPr>
                                <w:sz w:val="24"/>
                              </w:rPr>
                              <w:t>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く</w:t>
                            </w:r>
                          </w:p>
                          <w:p w:rsidR="0061787C" w:rsidRDefault="0061787C" w:rsidP="00E719F9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どもが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くいました</w:t>
                            </w:r>
                            <w:r w:rsidRPr="00E719F9">
                              <w:rPr>
                                <w:sz w:val="24"/>
                              </w:rPr>
                              <w:t>。</w:t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「えんぴつびな」（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ながさき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長崎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げんのすけ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源之助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さく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）の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み、</w:t>
                            </w:r>
                          </w:p>
                          <w:p w:rsidR="0061787C" w:rsidRDefault="0061787C" w:rsidP="00E719F9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たちと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じ３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だちが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によって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たせなかった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かな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し</w:t>
                            </w:r>
                          </w:p>
                          <w:p w:rsidR="0061787C" w:rsidRPr="00E719F9" w:rsidRDefault="0061787C" w:rsidP="00E719F9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さや</w:t>
                            </w:r>
                            <w:r w:rsidRPr="00E719F9">
                              <w:rPr>
                                <w:sz w:val="24"/>
                              </w:rPr>
                              <w:t>つらさを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じることが</w:t>
                            </w:r>
                            <w:r w:rsidRPr="00E719F9">
                              <w:rPr>
                                <w:sz w:val="24"/>
                              </w:rPr>
                              <w:t>できた</w:t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9ED8" id="テキスト ボックス 3" o:spid="_x0000_s1029" type="#_x0000_t202" style="position:absolute;left:0;text-align:left;margin-left:533.8pt;margin-top:33.15pt;width:585pt;height:129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" fillcolor="window" strokeweight=".5pt">
                <v:textbox>
                  <w:txbxContent>
                    <w:p w:rsidR="0061787C" w:rsidRPr="00D2332A" w:rsidRDefault="0061787C" w:rsidP="00DF031F">
                      <w:pPr>
                        <w:rPr>
                          <w:sz w:val="28"/>
                        </w:rPr>
                      </w:pPr>
                      <w:r w:rsidRPr="00D2332A">
                        <w:rPr>
                          <w:rFonts w:hint="eastAsia"/>
                          <w:sz w:val="28"/>
                        </w:rPr>
                        <w:t>【３年生】</w:t>
                      </w:r>
                    </w:p>
                    <w:p w:rsidR="0061787C" w:rsidRDefault="0061787C" w:rsidP="00E719F9">
                      <w:pPr>
                        <w:spacing w:line="0" w:lineRule="atLeas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えんそく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遠足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で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たず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訪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ねた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わかやま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和歌山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城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わかやま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和歌山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だいくうしゅう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大空襲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で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や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焼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け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落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ちた</w:t>
                      </w:r>
                      <w:r w:rsidRPr="00E719F9">
                        <w:rPr>
                          <w:sz w:val="24"/>
                        </w:rPr>
                        <w:t>ことを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り</w:t>
                      </w:r>
                      <w:r w:rsidRPr="00E719F9">
                        <w:rPr>
                          <w:sz w:val="24"/>
                        </w:rPr>
                        <w:t>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おどろ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驚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く</w:t>
                      </w:r>
                    </w:p>
                    <w:p w:rsidR="0061787C" w:rsidRDefault="0061787C" w:rsidP="00E719F9">
                      <w:pPr>
                        <w:spacing w:line="0" w:lineRule="atLeas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子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どもが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多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くいました</w:t>
                      </w:r>
                      <w:r w:rsidRPr="00E719F9">
                        <w:rPr>
                          <w:sz w:val="24"/>
                        </w:rPr>
                        <w:t>。</w:t>
                      </w:r>
                      <w:r w:rsidRPr="00E719F9">
                        <w:rPr>
                          <w:rFonts w:hint="eastAsia"/>
                          <w:sz w:val="24"/>
                        </w:rPr>
                        <w:t>「えんぴつびな」（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ながさき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長崎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げんのすけ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源之助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さく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）の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えほん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絵本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み、</w:t>
                      </w:r>
                    </w:p>
                    <w:p w:rsidR="0061787C" w:rsidRDefault="0061787C" w:rsidP="00E719F9">
                      <w:pPr>
                        <w:spacing w:line="0" w:lineRule="atLeas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じぶん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自分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たちと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おな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じ３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ねんせい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年生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とも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友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だちが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せんそう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戦争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によって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やくそく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約束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果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たせなかった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かな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悲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し</w:t>
                      </w:r>
                    </w:p>
                    <w:p w:rsidR="0061787C" w:rsidRPr="00E719F9" w:rsidRDefault="0061787C" w:rsidP="00E719F9">
                      <w:pPr>
                        <w:spacing w:line="0" w:lineRule="atLeast"/>
                        <w:rPr>
                          <w:sz w:val="24"/>
                        </w:rPr>
                      </w:pPr>
                      <w:r w:rsidRPr="00E719F9">
                        <w:rPr>
                          <w:rFonts w:hint="eastAsia"/>
                          <w:sz w:val="24"/>
                        </w:rPr>
                        <w:t>さや</w:t>
                      </w:r>
                      <w:r w:rsidRPr="00E719F9">
                        <w:rPr>
                          <w:sz w:val="24"/>
                        </w:rPr>
                        <w:t>つらさを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感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じることが</w:t>
                      </w:r>
                      <w:r w:rsidRPr="00E719F9">
                        <w:rPr>
                          <w:sz w:val="24"/>
                        </w:rPr>
                        <w:t>できた</w:t>
                      </w:r>
                      <w:r w:rsidRPr="00E719F9">
                        <w:rPr>
                          <w:rFonts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4994" w:rsidRDefault="00D2332A">
      <w:pPr>
        <w:rPr>
          <w:sz w:val="22"/>
        </w:rPr>
      </w:pPr>
      <w:r w:rsidRPr="004D4168">
        <w:rPr>
          <w:noProof/>
          <w:sz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5281295</wp:posOffset>
            </wp:positionH>
            <wp:positionV relativeFrom="paragraph">
              <wp:posOffset>36195</wp:posOffset>
            </wp:positionV>
            <wp:extent cx="2063288" cy="1533525"/>
            <wp:effectExtent l="19050" t="19050" r="13335" b="9525"/>
            <wp:wrapNone/>
            <wp:docPr id="11" name="図 11" descr="T:\2019写真（学校行事）\19.08.01平和学習\20190801_1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2019写真（学校行事）\19.08.01平和学習\20190801_104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r="2900" b="8671"/>
                    <a:stretch/>
                  </pic:blipFill>
                  <pic:spPr bwMode="auto">
                    <a:xfrm>
                      <a:off x="0" y="0"/>
                      <a:ext cx="2063288" cy="15335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994" w:rsidRDefault="00054994">
      <w:pPr>
        <w:rPr>
          <w:sz w:val="22"/>
        </w:rPr>
      </w:pPr>
    </w:p>
    <w:p w:rsidR="00556F75" w:rsidRDefault="00556F75">
      <w:pPr>
        <w:rPr>
          <w:sz w:val="22"/>
        </w:rPr>
      </w:pPr>
    </w:p>
    <w:p w:rsidR="00556F75" w:rsidRDefault="00556F75">
      <w:pPr>
        <w:rPr>
          <w:sz w:val="22"/>
        </w:rPr>
      </w:pPr>
    </w:p>
    <w:p w:rsidR="00556F75" w:rsidRDefault="00410E8F">
      <w:pPr>
        <w:rPr>
          <w:sz w:val="22"/>
        </w:rPr>
      </w:pPr>
      <w:r w:rsidRPr="004D4168">
        <w:rPr>
          <w:noProof/>
          <w:sz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90170</wp:posOffset>
            </wp:positionH>
            <wp:positionV relativeFrom="paragraph">
              <wp:posOffset>59055</wp:posOffset>
            </wp:positionV>
            <wp:extent cx="1935480" cy="1485900"/>
            <wp:effectExtent l="19050" t="19050" r="26670" b="19050"/>
            <wp:wrapNone/>
            <wp:docPr id="12" name="図 12" descr="T:\2019写真（学校行事）\19.08.01平和学習\20190801_09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2019写真（学校行事）\19.08.01平和学習\20190801_090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t="10044" r="7087"/>
                    <a:stretch/>
                  </pic:blipFill>
                  <pic:spPr bwMode="auto">
                    <a:xfrm>
                      <a:off x="0" y="0"/>
                      <a:ext cx="1935480" cy="1485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5448C1" wp14:editId="2A77E663">
                <wp:simplePos x="0" y="0"/>
                <wp:positionH relativeFrom="margin">
                  <wp:posOffset>2540</wp:posOffset>
                </wp:positionH>
                <wp:positionV relativeFrom="paragraph">
                  <wp:posOffset>11430</wp:posOffset>
                </wp:positionV>
                <wp:extent cx="7419975" cy="159067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787C" w:rsidRPr="00D2332A" w:rsidRDefault="0061787C" w:rsidP="00D2332A">
                            <w:pPr>
                              <w:ind w:firstLineChars="1100" w:firstLine="3080"/>
                              <w:rPr>
                                <w:sz w:val="28"/>
                              </w:rPr>
                            </w:pPr>
                            <w:r w:rsidRPr="00D2332A">
                              <w:rPr>
                                <w:rFonts w:hint="eastAsia"/>
                                <w:sz w:val="28"/>
                              </w:rPr>
                              <w:t>【４年生】</w:t>
                            </w:r>
                          </w:p>
                          <w:p w:rsidR="0061787C" w:rsidRDefault="0061787C" w:rsidP="00D2332A">
                            <w:pPr>
                              <w:spacing w:line="0" w:lineRule="atLeast"/>
                              <w:ind w:firstLineChars="1400" w:firstLine="3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げんし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ばくだん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爆弾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された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や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しゅうせん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終戦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び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について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し</w:t>
                            </w:r>
                            <w:r w:rsidRPr="00E719F9">
                              <w:rPr>
                                <w:sz w:val="24"/>
                              </w:rPr>
                              <w:t>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い</w:t>
                            </w:r>
                          </w:p>
                          <w:p w:rsidR="0061787C" w:rsidRDefault="0061787C" w:rsidP="00D2332A">
                            <w:pPr>
                              <w:spacing w:line="0" w:lineRule="atLeast"/>
                              <w:ind w:firstLineChars="1400" w:firstLine="3360"/>
                              <w:rPr>
                                <w:sz w:val="24"/>
                              </w:rPr>
                            </w:pPr>
                            <w:r w:rsidRPr="00E719F9">
                              <w:rPr>
                                <w:sz w:val="24"/>
                              </w:rPr>
                              <w:t>ながら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について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えた</w:t>
                            </w:r>
                            <w:r w:rsidRPr="00E719F9">
                              <w:rPr>
                                <w:sz w:val="24"/>
                              </w:rPr>
                              <w:t>。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たにかわ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谷川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しゅんたろう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俊太郎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さんの</w:t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「へいわとせんそう」の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</w:p>
                          <w:p w:rsidR="0061787C" w:rsidRPr="00E719F9" w:rsidRDefault="0061787C" w:rsidP="00D2332A">
                            <w:pPr>
                              <w:spacing w:line="0" w:lineRule="atLeast"/>
                              <w:ind w:firstLineChars="1400" w:firstLine="336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み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かせ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Pr="00E719F9">
                              <w:rPr>
                                <w:sz w:val="24"/>
                              </w:rPr>
                              <w:t>し</w:t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さについて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えた</w:t>
                            </w:r>
                            <w:r w:rsidRPr="00E719F9">
                              <w:rPr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48C1" id="テキスト ボックス 4" o:spid="_x0000_s1030" type="#_x0000_t202" style="position:absolute;left:0;text-align:left;margin-left:.2pt;margin-top:.9pt;width:584.25pt;height:1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" fillcolor="window" strokeweight=".5pt">
                <v:textbox>
                  <w:txbxContent>
                    <w:p w:rsidR="0061787C" w:rsidRPr="00D2332A" w:rsidRDefault="0061787C" w:rsidP="00D2332A">
                      <w:pPr>
                        <w:ind w:firstLineChars="1100" w:firstLine="3080"/>
                        <w:rPr>
                          <w:sz w:val="28"/>
                        </w:rPr>
                      </w:pPr>
                      <w:r w:rsidRPr="00D2332A">
                        <w:rPr>
                          <w:rFonts w:hint="eastAsia"/>
                          <w:sz w:val="28"/>
                        </w:rPr>
                        <w:t>【４年生】</w:t>
                      </w:r>
                    </w:p>
                    <w:p w:rsidR="0061787C" w:rsidRDefault="0061787C" w:rsidP="00D2332A">
                      <w:pPr>
                        <w:spacing w:line="0" w:lineRule="atLeast"/>
                        <w:ind w:firstLineChars="1400" w:firstLine="33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げんし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原子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ばくだん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爆弾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下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された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や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しゅうせん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終戦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きねん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記念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び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について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かくにん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確認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し</w:t>
                      </w:r>
                      <w:r w:rsidRPr="00E719F9">
                        <w:rPr>
                          <w:sz w:val="24"/>
                        </w:rPr>
                        <w:t>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もち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用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い</w:t>
                      </w:r>
                    </w:p>
                    <w:p w:rsidR="0061787C" w:rsidRDefault="0061787C" w:rsidP="00D2332A">
                      <w:pPr>
                        <w:spacing w:line="0" w:lineRule="atLeast"/>
                        <w:ind w:firstLineChars="1400" w:firstLine="3360"/>
                        <w:rPr>
                          <w:sz w:val="24"/>
                        </w:rPr>
                      </w:pPr>
                      <w:r w:rsidRPr="00E719F9">
                        <w:rPr>
                          <w:sz w:val="24"/>
                        </w:rPr>
                        <w:t>ながら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せんそう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戦争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について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えた</w:t>
                      </w:r>
                      <w:r w:rsidRPr="00E719F9">
                        <w:rPr>
                          <w:sz w:val="24"/>
                        </w:rPr>
                        <w:t>。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たにかわ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谷川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しゅんたろう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俊太郎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さんの</w:t>
                      </w:r>
                      <w:r w:rsidRPr="00E719F9">
                        <w:rPr>
                          <w:rFonts w:hint="eastAsia"/>
                          <w:sz w:val="24"/>
                        </w:rPr>
                        <w:t>「へいわとせんそう」の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えほん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絵本</w:t>
                            </w:r>
                          </w:rubyBase>
                        </w:ruby>
                      </w:r>
                    </w:p>
                    <w:p w:rsidR="0061787C" w:rsidRPr="00E719F9" w:rsidRDefault="0061787C" w:rsidP="00D2332A">
                      <w:pPr>
                        <w:spacing w:line="0" w:lineRule="atLeast"/>
                        <w:ind w:firstLineChars="1400" w:firstLine="336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み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聞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かせ</w:t>
                      </w:r>
                      <w:r>
                        <w:rPr>
                          <w:rFonts w:hint="eastAsia"/>
                          <w:sz w:val="24"/>
                        </w:rPr>
                        <w:t>を</w:t>
                      </w:r>
                      <w:r w:rsidRPr="00E719F9">
                        <w:rPr>
                          <w:sz w:val="24"/>
                        </w:rPr>
                        <w:t>し</w:t>
                      </w:r>
                      <w:r w:rsidRPr="00E719F9">
                        <w:rPr>
                          <w:rFonts w:hint="eastAsia"/>
                          <w:sz w:val="24"/>
                        </w:rPr>
                        <w:t>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へいわ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平和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とうと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尊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さについて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えた</w:t>
                      </w:r>
                      <w:r w:rsidRPr="00E719F9">
                        <w:rPr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6889" w:rsidRDefault="00556889">
      <w:pPr>
        <w:rPr>
          <w:sz w:val="22"/>
        </w:rPr>
      </w:pPr>
    </w:p>
    <w:p w:rsidR="00556889" w:rsidRDefault="00556889">
      <w:pPr>
        <w:rPr>
          <w:sz w:val="22"/>
        </w:rPr>
      </w:pPr>
    </w:p>
    <w:p w:rsidR="00556889" w:rsidRDefault="00410E8F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3FFBBA" wp14:editId="1FA8EDF5">
                <wp:simplePos x="0" y="0"/>
                <wp:positionH relativeFrom="margin">
                  <wp:posOffset>2540</wp:posOffset>
                </wp:positionH>
                <wp:positionV relativeFrom="paragraph">
                  <wp:posOffset>390525</wp:posOffset>
                </wp:positionV>
                <wp:extent cx="7419975" cy="161925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787C" w:rsidRPr="00D2332A" w:rsidRDefault="0061787C" w:rsidP="00D63D10">
                            <w:pPr>
                              <w:rPr>
                                <w:sz w:val="28"/>
                              </w:rPr>
                            </w:pPr>
                            <w:r w:rsidRPr="00D2332A">
                              <w:rPr>
                                <w:rFonts w:hint="eastAsia"/>
                                <w:sz w:val="28"/>
                              </w:rPr>
                              <w:t>【５年生】</w:t>
                            </w:r>
                          </w:p>
                          <w:p w:rsidR="0061787C" w:rsidRDefault="0061787C" w:rsidP="00E719F9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わかやま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和歌山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だいくうしゅう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大空襲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について、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かみしばい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紙芝居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み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について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えた</w:t>
                            </w:r>
                            <w:r w:rsidRPr="00E719F9">
                              <w:rPr>
                                <w:sz w:val="24"/>
                              </w:rPr>
                              <w:t>。</w:t>
                            </w:r>
                          </w:p>
                          <w:p w:rsidR="0061787C" w:rsidRDefault="0061787C" w:rsidP="00E719F9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また、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そそふぼ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曾祖父母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じったいけん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実体験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いた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どもの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き、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ろしさ</w:t>
                            </w:r>
                          </w:p>
                          <w:p w:rsidR="0061787C" w:rsidRPr="00E719F9" w:rsidRDefault="0061787C" w:rsidP="00E719F9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  <w:r w:rsidRPr="00E719F9">
                              <w:rPr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り、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ふたど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と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じことを</w:t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くり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してはいけないと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410E8F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FFBBA" id="テキスト ボックス 5" o:spid="_x0000_s1031" type="#_x0000_t202" style="position:absolute;left:0;text-align:left;margin-left:.2pt;margin-top:30.75pt;width:584.25pt;height:12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" fillcolor="window" strokeweight=".5pt">
                <v:textbox>
                  <w:txbxContent>
                    <w:p w:rsidR="0061787C" w:rsidRPr="00D2332A" w:rsidRDefault="0061787C" w:rsidP="00D63D10">
                      <w:pPr>
                        <w:rPr>
                          <w:sz w:val="28"/>
                        </w:rPr>
                      </w:pPr>
                      <w:r w:rsidRPr="00D2332A">
                        <w:rPr>
                          <w:rFonts w:hint="eastAsia"/>
                          <w:sz w:val="28"/>
                        </w:rPr>
                        <w:t>【５年生】</w:t>
                      </w:r>
                    </w:p>
                    <w:p w:rsidR="0061787C" w:rsidRDefault="0061787C" w:rsidP="00E719F9">
                      <w:pPr>
                        <w:spacing w:line="0" w:lineRule="atLeas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わかやま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和歌山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だいくうしゅう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大空襲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について、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かみしばい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紙芝居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み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せんそう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戦争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について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えた</w:t>
                      </w:r>
                      <w:r w:rsidRPr="00E719F9">
                        <w:rPr>
                          <w:sz w:val="24"/>
                        </w:rPr>
                        <w:t>。</w:t>
                      </w:r>
                    </w:p>
                    <w:p w:rsidR="0061787C" w:rsidRDefault="0061787C" w:rsidP="00E719F9">
                      <w:pPr>
                        <w:spacing w:line="0" w:lineRule="atLeast"/>
                        <w:rPr>
                          <w:sz w:val="24"/>
                        </w:rPr>
                      </w:pPr>
                      <w:r w:rsidRPr="00E719F9">
                        <w:rPr>
                          <w:rFonts w:hint="eastAsia"/>
                          <w:sz w:val="24"/>
                        </w:rPr>
                        <w:t>また、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そそふぼ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曾祖父母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から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じったいけん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実体験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聞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いた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子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どもの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はなし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聞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き、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せんそう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戦争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おそ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恐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ろしさ</w:t>
                      </w:r>
                    </w:p>
                    <w:p w:rsidR="0061787C" w:rsidRPr="00E719F9" w:rsidRDefault="0061787C" w:rsidP="00E719F9">
                      <w:pPr>
                        <w:spacing w:line="0" w:lineRule="atLeast"/>
                        <w:rPr>
                          <w:sz w:val="24"/>
                        </w:rPr>
                      </w:pPr>
                      <w:r w:rsidRPr="00E719F9">
                        <w:rPr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り、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ふたど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二度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と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おな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じことを</w:t>
                      </w:r>
                      <w:r w:rsidRPr="00E719F9">
                        <w:rPr>
                          <w:rFonts w:hint="eastAsia"/>
                          <w:sz w:val="24"/>
                        </w:rPr>
                        <w:t>くり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返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してはいけないと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し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410E8F">
                              <w:rPr>
                                <w:rFonts w:ascii="ＭＳ 明朝" w:hAnsi="ＭＳ 明朝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った。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4994" w:rsidRDefault="00410E8F">
      <w:pPr>
        <w:rPr>
          <w:sz w:val="22"/>
        </w:rPr>
      </w:pPr>
      <w:r w:rsidRPr="004D4168">
        <w:rPr>
          <w:noProof/>
          <w:sz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5166995</wp:posOffset>
            </wp:positionH>
            <wp:positionV relativeFrom="paragraph">
              <wp:posOffset>15240</wp:posOffset>
            </wp:positionV>
            <wp:extent cx="2179320" cy="1523365"/>
            <wp:effectExtent l="19050" t="19050" r="11430" b="19685"/>
            <wp:wrapNone/>
            <wp:docPr id="14" name="図 14" descr="T:\2019写真（学校行事）\19.08.01平和学習\20190801_09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2019写真（学校行事）\19.08.01平和学習\20190801_090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8"/>
                    <a:stretch/>
                  </pic:blipFill>
                  <pic:spPr bwMode="auto">
                    <a:xfrm>
                      <a:off x="0" y="0"/>
                      <a:ext cx="2179320" cy="15233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994" w:rsidRDefault="00054994">
      <w:pPr>
        <w:rPr>
          <w:sz w:val="22"/>
        </w:rPr>
      </w:pPr>
    </w:p>
    <w:p w:rsidR="00054994" w:rsidRDefault="00054994">
      <w:pPr>
        <w:rPr>
          <w:sz w:val="22"/>
        </w:rPr>
      </w:pPr>
    </w:p>
    <w:p w:rsidR="00054994" w:rsidRDefault="00C34627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CB9958" wp14:editId="47C69B70">
                <wp:simplePos x="0" y="0"/>
                <wp:positionH relativeFrom="margin">
                  <wp:posOffset>2540</wp:posOffset>
                </wp:positionH>
                <wp:positionV relativeFrom="paragraph">
                  <wp:posOffset>375285</wp:posOffset>
                </wp:positionV>
                <wp:extent cx="7429500" cy="261937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2619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787C" w:rsidRPr="00D2332A" w:rsidRDefault="0061787C" w:rsidP="00D2332A">
                            <w:pPr>
                              <w:ind w:firstLineChars="1300" w:firstLine="3640"/>
                              <w:rPr>
                                <w:sz w:val="28"/>
                              </w:rPr>
                            </w:pPr>
                            <w:r w:rsidRPr="00D2332A">
                              <w:rPr>
                                <w:rFonts w:hint="eastAsia"/>
                                <w:sz w:val="28"/>
                              </w:rPr>
                              <w:t>【６年生】</w:t>
                            </w:r>
                          </w:p>
                          <w:p w:rsidR="0061787C" w:rsidRDefault="0061787C" w:rsidP="00D2332A">
                            <w:pPr>
                              <w:spacing w:line="0" w:lineRule="atLeast"/>
                              <w:ind w:firstLineChars="1600" w:firstLine="38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のさかあきゆき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野坂昭如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さんの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しょうせつ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小説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げんさく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原作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とした</w:t>
                            </w:r>
                            <w:r>
                              <w:rPr>
                                <w:sz w:val="24"/>
                              </w:rPr>
                              <w:t>アニメ</w:t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、「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たこ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凧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になったお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かあ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さん」の</w:t>
                            </w:r>
                          </w:p>
                          <w:p w:rsidR="0061787C" w:rsidRDefault="0061787C" w:rsidP="00D2332A">
                            <w:pPr>
                              <w:spacing w:line="0" w:lineRule="atLeast"/>
                              <w:ind w:firstLineChars="1600" w:firstLine="38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DVD</w:t>
                            </w:r>
                            <w:r w:rsidRPr="00E719F9">
                              <w:rPr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鑑賞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した。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たいへいよう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太平洋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せんか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戦火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E719F9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で、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しいながらも、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へいおん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平穏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に</w:t>
                            </w:r>
                          </w:p>
                          <w:p w:rsidR="0061787C" w:rsidRDefault="0061787C" w:rsidP="00D2332A">
                            <w:pPr>
                              <w:spacing w:line="0" w:lineRule="atLeast"/>
                              <w:ind w:firstLineChars="1600" w:firstLine="38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らしていた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が、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ばくだん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爆弾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によりその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うば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われ、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我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だっすい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脱水</w:t>
                                  </w:r>
                                </w:rubyBase>
                              </w:ruby>
                            </w:r>
                          </w:p>
                          <w:p w:rsidR="0061787C" w:rsidRDefault="0061787C" w:rsidP="00D2332A">
                            <w:pPr>
                              <w:spacing w:line="0" w:lineRule="atLeast"/>
                              <w:ind w:firstLineChars="1600" w:firstLine="38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にならぬように、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らの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え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けた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ある。</w:t>
                            </w:r>
                          </w:p>
                          <w:p w:rsidR="0061787C" w:rsidRDefault="0061787C" w:rsidP="00D2332A">
                            <w:pPr>
                              <w:spacing w:line="0" w:lineRule="atLeast"/>
                              <w:ind w:firstLineChars="1600" w:firstLine="38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どもたちの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には、「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むだ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無駄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にしてしまう」「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おおぜい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大勢</w:t>
                                  </w:r>
                                </w:rubyBase>
                              </w:ruby>
                            </w:r>
                          </w:p>
                          <w:p w:rsidR="0061787C" w:rsidRDefault="0061787C" w:rsidP="00D2332A">
                            <w:pPr>
                              <w:spacing w:line="0" w:lineRule="atLeast"/>
                              <w:ind w:firstLineChars="1600" w:firstLine="3840"/>
                              <w:rPr>
                                <w:sz w:val="24"/>
                              </w:rPr>
                            </w:pP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む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にど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こしてはならない」「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1787C" w:rsidRPr="00D2332A">
                                    <w:rPr>
                                      <w:rFonts w:ascii="ＭＳ 明朝" w:hAnsi="ＭＳ 明朝"/>
                                      <w:sz w:val="1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1787C">
                                    <w:rPr>
                                      <w:sz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</w:p>
                          <w:p w:rsidR="0061787C" w:rsidRPr="00E719F9" w:rsidRDefault="0061787C" w:rsidP="00D2332A">
                            <w:pPr>
                              <w:spacing w:line="0" w:lineRule="atLeast"/>
                              <w:ind w:firstLineChars="1600" w:firstLine="3840"/>
                              <w:rPr>
                                <w:sz w:val="24"/>
                              </w:rPr>
                            </w:pP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けたい」などがあ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った</w:t>
                            </w:r>
                            <w:r w:rsidRPr="00E719F9">
                              <w:rPr>
                                <w:rFonts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B9958" id="テキスト ボックス 6" o:spid="_x0000_s1032" type="#_x0000_t202" style="position:absolute;left:0;text-align:left;margin-left:.2pt;margin-top:29.55pt;width:585pt;height:206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" fillcolor="window" strokeweight=".5pt">
                <v:textbox>
                  <w:txbxContent>
                    <w:p w:rsidR="0061787C" w:rsidRPr="00D2332A" w:rsidRDefault="0061787C" w:rsidP="00D2332A">
                      <w:pPr>
                        <w:ind w:firstLineChars="1300" w:firstLine="3640"/>
                        <w:rPr>
                          <w:sz w:val="28"/>
                        </w:rPr>
                      </w:pPr>
                      <w:r w:rsidRPr="00D2332A">
                        <w:rPr>
                          <w:rFonts w:hint="eastAsia"/>
                          <w:sz w:val="28"/>
                        </w:rPr>
                        <w:t>【６年生】</w:t>
                      </w:r>
                    </w:p>
                    <w:p w:rsidR="0061787C" w:rsidRDefault="0061787C" w:rsidP="00D2332A">
                      <w:pPr>
                        <w:spacing w:line="0" w:lineRule="atLeast"/>
                        <w:ind w:firstLineChars="1600" w:firstLine="38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のさかあきゆき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野坂昭如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さんの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しょうせつ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小説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げんさく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原作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とした</w:t>
                      </w:r>
                      <w:r>
                        <w:rPr>
                          <w:sz w:val="24"/>
                        </w:rPr>
                        <w:t>アニメ</w:t>
                      </w:r>
                      <w:r w:rsidRPr="00E719F9">
                        <w:rPr>
                          <w:rFonts w:hint="eastAsia"/>
                          <w:sz w:val="24"/>
                        </w:rPr>
                        <w:t>、「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たこ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凧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になったお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かあ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母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さん」の</w:t>
                      </w:r>
                    </w:p>
                    <w:p w:rsidR="0061787C" w:rsidRDefault="0061787C" w:rsidP="00D2332A">
                      <w:pPr>
                        <w:spacing w:line="0" w:lineRule="atLeast"/>
                        <w:ind w:firstLineChars="1600" w:firstLine="38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DVD</w:t>
                      </w:r>
                      <w:r w:rsidRPr="00E719F9">
                        <w:rPr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かんしょう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鑑賞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した。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たいへいよう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太平洋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せんそう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戦争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せんか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戦火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E719F9">
                              <w:rPr>
                                <w:rFonts w:ascii="ＭＳ 明朝" w:hAnsi="ＭＳ 明朝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中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で、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くる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苦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しいながらも、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へいおん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平穏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に</w:t>
                      </w:r>
                    </w:p>
                    <w:p w:rsidR="0061787C" w:rsidRDefault="0061787C" w:rsidP="00D2332A">
                      <w:pPr>
                        <w:spacing w:line="0" w:lineRule="atLeast"/>
                        <w:ind w:firstLineChars="1600" w:firstLine="38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暮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らしていた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かぞく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家族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が、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ばくだん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爆弾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によりその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にちじょう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日常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うば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奪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われ、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我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子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だっすい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脱水</w:t>
                            </w:r>
                          </w:rubyBase>
                        </w:ruby>
                      </w:r>
                    </w:p>
                    <w:p w:rsidR="0061787C" w:rsidRDefault="0061787C" w:rsidP="00D2332A">
                      <w:pPr>
                        <w:spacing w:line="0" w:lineRule="atLeast"/>
                        <w:ind w:firstLineChars="1600" w:firstLine="38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しょうじょう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症状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にならぬように、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みずか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自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らの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すいぶん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水分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あた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与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え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つづ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続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けた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ははおや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母親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ものがたり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物語</w:t>
                            </w:r>
                          </w:rubyBase>
                        </w:ruby>
                      </w:r>
                      <w:r w:rsidRPr="00E719F9">
                        <w:rPr>
                          <w:sz w:val="24"/>
                        </w:rPr>
                        <w:t>で</w:t>
                      </w:r>
                      <w:r>
                        <w:rPr>
                          <w:rFonts w:hint="eastAsia"/>
                          <w:sz w:val="24"/>
                        </w:rPr>
                        <w:t>ある。</w:t>
                      </w:r>
                    </w:p>
                    <w:p w:rsidR="0061787C" w:rsidRDefault="0061787C" w:rsidP="00D2332A">
                      <w:pPr>
                        <w:spacing w:line="0" w:lineRule="atLeast"/>
                        <w:ind w:firstLineChars="1600" w:firstLine="38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子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どもたちの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かんそう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感想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には、「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せんそう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戦争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は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な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いのち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命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むだ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無駄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にしてしまう」「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おおぜい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大勢</w:t>
                            </w:r>
                          </w:rubyBase>
                        </w:ruby>
                      </w:r>
                    </w:p>
                    <w:p w:rsidR="0061787C" w:rsidRDefault="0061787C" w:rsidP="00D2332A">
                      <w:pPr>
                        <w:spacing w:line="0" w:lineRule="atLeast"/>
                        <w:ind w:firstLineChars="1600" w:firstLine="3840"/>
                        <w:rPr>
                          <w:sz w:val="24"/>
                        </w:rPr>
                      </w:pPr>
                      <w:r w:rsidRPr="00E719F9"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巻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き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込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む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せんそう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戦争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は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にど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二度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と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起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こしてはならない」「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いま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今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へいわ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平和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守</w:t>
                            </w:r>
                          </w:rubyBase>
                        </w:ruby>
                      </w:r>
                      <w:r w:rsidRPr="00E719F9">
                        <w:rPr>
                          <w:rFonts w:hint="eastAsia"/>
                          <w:sz w:val="24"/>
                        </w:rPr>
                        <w:t>り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1787C" w:rsidRPr="00D2332A">
                              <w:rPr>
                                <w:rFonts w:ascii="ＭＳ 明朝" w:hAnsi="ＭＳ 明朝"/>
                                <w:sz w:val="12"/>
                              </w:rPr>
                              <w:t>つづ</w:t>
                            </w:r>
                          </w:rt>
                          <w:rubyBase>
                            <w:r w:rsidR="0061787C">
                              <w:rPr>
                                <w:sz w:val="24"/>
                              </w:rPr>
                              <w:t>続</w:t>
                            </w:r>
                          </w:rubyBase>
                        </w:ruby>
                      </w:r>
                    </w:p>
                    <w:p w:rsidR="0061787C" w:rsidRPr="00E719F9" w:rsidRDefault="0061787C" w:rsidP="00D2332A">
                      <w:pPr>
                        <w:spacing w:line="0" w:lineRule="atLeast"/>
                        <w:ind w:firstLineChars="1600" w:firstLine="3840"/>
                        <w:rPr>
                          <w:sz w:val="24"/>
                        </w:rPr>
                      </w:pPr>
                      <w:r w:rsidRPr="00E719F9">
                        <w:rPr>
                          <w:rFonts w:hint="eastAsia"/>
                          <w:sz w:val="24"/>
                        </w:rPr>
                        <w:t>けたい」などがあ</w:t>
                      </w:r>
                      <w:r>
                        <w:rPr>
                          <w:rFonts w:hint="eastAsia"/>
                          <w:sz w:val="24"/>
                        </w:rPr>
                        <w:t>った</w:t>
                      </w:r>
                      <w:r w:rsidRPr="00E719F9">
                        <w:rPr>
                          <w:rFonts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4994" w:rsidRDefault="00054994">
      <w:pPr>
        <w:rPr>
          <w:sz w:val="22"/>
        </w:rPr>
      </w:pPr>
    </w:p>
    <w:p w:rsidR="00054994" w:rsidRDefault="00410E8F">
      <w:pPr>
        <w:rPr>
          <w:sz w:val="22"/>
        </w:rPr>
      </w:pPr>
      <w:r w:rsidRPr="004D4168">
        <w:rPr>
          <w:noProof/>
          <w:sz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84455</wp:posOffset>
            </wp:positionH>
            <wp:positionV relativeFrom="paragraph">
              <wp:posOffset>200025</wp:posOffset>
            </wp:positionV>
            <wp:extent cx="2285365" cy="1713865"/>
            <wp:effectExtent l="19050" t="19050" r="19685" b="19685"/>
            <wp:wrapNone/>
            <wp:docPr id="15" name="図 15" descr="T:\2019写真（学校行事）\19.08.01平和学習\20190801_09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2019写真（学校行事）\19.08.01平和学習\20190801_0946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138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994" w:rsidRDefault="00054994">
      <w:pPr>
        <w:rPr>
          <w:sz w:val="22"/>
        </w:rPr>
      </w:pPr>
    </w:p>
    <w:p w:rsidR="00C34627" w:rsidRDefault="00C34627">
      <w:pPr>
        <w:rPr>
          <w:sz w:val="22"/>
        </w:rPr>
      </w:pPr>
    </w:p>
    <w:p w:rsidR="00C34627" w:rsidRDefault="00C34627">
      <w:pPr>
        <w:rPr>
          <w:sz w:val="22"/>
        </w:rPr>
      </w:pPr>
    </w:p>
    <w:sectPr w:rsidR="00C34627" w:rsidSect="00E719F9">
      <w:pgSz w:w="14570" w:h="20636" w:code="12"/>
      <w:pgMar w:top="1134" w:right="1418" w:bottom="1134" w:left="1418" w:header="851" w:footer="992" w:gutter="0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87C" w:rsidRDefault="0061787C" w:rsidP="00D63D10">
      <w:r>
        <w:separator/>
      </w:r>
    </w:p>
  </w:endnote>
  <w:endnote w:type="continuationSeparator" w:id="0">
    <w:p w:rsidR="0061787C" w:rsidRDefault="0061787C" w:rsidP="00D63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87C" w:rsidRDefault="0061787C" w:rsidP="00D63D10">
      <w:r>
        <w:separator/>
      </w:r>
    </w:p>
  </w:footnote>
  <w:footnote w:type="continuationSeparator" w:id="0">
    <w:p w:rsidR="0061787C" w:rsidRDefault="0061787C" w:rsidP="00D63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333"/>
  <w:displayHorizontalDrawingGridEvery w:val="0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889"/>
    <w:rsid w:val="000332DB"/>
    <w:rsid w:val="00054994"/>
    <w:rsid w:val="0017082F"/>
    <w:rsid w:val="00263961"/>
    <w:rsid w:val="00297692"/>
    <w:rsid w:val="00372B65"/>
    <w:rsid w:val="00383001"/>
    <w:rsid w:val="003F3394"/>
    <w:rsid w:val="00410E8F"/>
    <w:rsid w:val="004D4168"/>
    <w:rsid w:val="00556889"/>
    <w:rsid w:val="00556F75"/>
    <w:rsid w:val="00571080"/>
    <w:rsid w:val="00577F7E"/>
    <w:rsid w:val="005F063E"/>
    <w:rsid w:val="0061787C"/>
    <w:rsid w:val="00760DF1"/>
    <w:rsid w:val="007E3846"/>
    <w:rsid w:val="00804BA6"/>
    <w:rsid w:val="00891AA1"/>
    <w:rsid w:val="00A155F2"/>
    <w:rsid w:val="00A24CBF"/>
    <w:rsid w:val="00B42037"/>
    <w:rsid w:val="00BC2C63"/>
    <w:rsid w:val="00BC7D73"/>
    <w:rsid w:val="00C01426"/>
    <w:rsid w:val="00C34627"/>
    <w:rsid w:val="00D2332A"/>
    <w:rsid w:val="00D63D10"/>
    <w:rsid w:val="00D64E09"/>
    <w:rsid w:val="00DF031F"/>
    <w:rsid w:val="00E44D75"/>
    <w:rsid w:val="00E719F9"/>
    <w:rsid w:val="00E72CC8"/>
    <w:rsid w:val="00E87F42"/>
    <w:rsid w:val="00EE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DE7571B"/>
  <w15:chartTrackingRefBased/>
  <w15:docId w15:val="{CEF2EE8E-0CFF-4822-A9EB-61D9EDE8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rzxr">
    <w:name w:val="lrzxr"/>
    <w:basedOn w:val="a0"/>
    <w:rsid w:val="00891AA1"/>
  </w:style>
  <w:style w:type="paragraph" w:styleId="a3">
    <w:name w:val="header"/>
    <w:basedOn w:val="a"/>
    <w:link w:val="a4"/>
    <w:uiPriority w:val="99"/>
    <w:unhideWhenUsed/>
    <w:rsid w:val="00D63D1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3D10"/>
  </w:style>
  <w:style w:type="paragraph" w:styleId="a5">
    <w:name w:val="footer"/>
    <w:basedOn w:val="a"/>
    <w:link w:val="a6"/>
    <w:uiPriority w:val="99"/>
    <w:unhideWhenUsed/>
    <w:rsid w:val="00D63D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3D10"/>
  </w:style>
  <w:style w:type="paragraph" w:styleId="a7">
    <w:name w:val="Balloon Text"/>
    <w:basedOn w:val="a"/>
    <w:link w:val="a8"/>
    <w:uiPriority w:val="99"/>
    <w:semiHidden/>
    <w:unhideWhenUsed/>
    <w:rsid w:val="00B420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420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: タイトル順" Version="2003"/>
</file>

<file path=customXml/itemProps1.xml><?xml version="1.0" encoding="utf-8"?>
<ds:datastoreItem xmlns:ds="http://schemas.openxmlformats.org/officeDocument/2006/customXml" ds:itemID="{E4D853F0-41B3-4707-9089-715E7E883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1DCF1E19</Template>
  <TotalTime>62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和歌山市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西尾　博之</dc:creator>
  <cp:keywords/>
  <dc:description/>
  <cp:lastModifiedBy>西尾　博之</cp:lastModifiedBy>
  <cp:revision>7</cp:revision>
  <cp:lastPrinted>2019-08-23T07:28:00Z</cp:lastPrinted>
  <dcterms:created xsi:type="dcterms:W3CDTF">2019-08-23T00:07:00Z</dcterms:created>
  <dcterms:modified xsi:type="dcterms:W3CDTF">2019-08-23T07:50:00Z</dcterms:modified>
</cp:coreProperties>
</file>