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36F0" w:rsidRDefault="008D6814">
      <w:r>
        <w:rPr>
          <w:noProof/>
        </w:rPr>
        <mc:AlternateContent>
          <mc:Choice Requires="wps">
            <w:drawing>
              <wp:anchor distT="0" distB="0" distL="114300" distR="114300" simplePos="0" relativeHeight="251659264" behindDoc="0" locked="0" layoutInCell="1" allowOverlap="1" wp14:anchorId="05231B82" wp14:editId="2EE2F589">
                <wp:simplePos x="0" y="0"/>
                <wp:positionH relativeFrom="margin">
                  <wp:align>right</wp:align>
                </wp:positionH>
                <wp:positionV relativeFrom="paragraph">
                  <wp:posOffset>1270</wp:posOffset>
                </wp:positionV>
                <wp:extent cx="5807710" cy="866775"/>
                <wp:effectExtent l="0" t="0" r="21590" b="28575"/>
                <wp:wrapNone/>
                <wp:docPr id="1" name="角丸四角形 1"/>
                <wp:cNvGraphicFramePr/>
                <a:graphic xmlns:a="http://schemas.openxmlformats.org/drawingml/2006/main">
                  <a:graphicData uri="http://schemas.microsoft.com/office/word/2010/wordprocessingShape">
                    <wps:wsp>
                      <wps:cNvSpPr/>
                      <wps:spPr>
                        <a:xfrm>
                          <a:off x="0" y="0"/>
                          <a:ext cx="5807710" cy="866775"/>
                        </a:xfrm>
                        <a:prstGeom prst="round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rsidR="008D6814" w:rsidRPr="009F6DE1" w:rsidRDefault="008D6814" w:rsidP="008D6814">
                            <w:pPr>
                              <w:jc w:val="left"/>
                              <w:rPr>
                                <w:rFonts w:ascii="AR P丸ゴシック体E" w:eastAsia="AR P丸ゴシック体E" w:hAnsi="AR P丸ゴシック体E"/>
                                <w:sz w:val="24"/>
                                <w:szCs w:val="24"/>
                              </w:rPr>
                            </w:pPr>
                            <w:r w:rsidRPr="009F6DE1">
                              <w:rPr>
                                <w:rFonts w:ascii="AR P丸ゴシック体E" w:eastAsia="AR P丸ゴシック体E" w:hAnsi="AR P丸ゴシック体E" w:hint="eastAsia"/>
                                <w:sz w:val="24"/>
                                <w:szCs w:val="24"/>
                              </w:rPr>
                              <w:t>和歌山市立西脇中学校</w:t>
                            </w:r>
                            <w:r>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 xml:space="preserve">　　　　　　　　</w:t>
                            </w:r>
                            <w:r>
                              <w:rPr>
                                <w:rFonts w:ascii="AR P丸ゴシック体E" w:eastAsia="AR P丸ゴシック体E" w:hAnsi="AR P丸ゴシック体E" w:hint="eastAsia"/>
                                <w:sz w:val="24"/>
                                <w:szCs w:val="24"/>
                              </w:rPr>
                              <w:t xml:space="preserve"> </w:t>
                            </w:r>
                            <w:r w:rsidR="00BC3A82">
                              <w:rPr>
                                <w:rFonts w:ascii="AR P丸ゴシック体E" w:eastAsia="AR P丸ゴシック体E" w:hAnsi="AR P丸ゴシック体E" w:hint="eastAsia"/>
                                <w:sz w:val="24"/>
                                <w:szCs w:val="24"/>
                              </w:rPr>
                              <w:t xml:space="preserve">　</w:t>
                            </w:r>
                            <w:r w:rsidR="00BC3A82">
                              <w:rPr>
                                <w:rFonts w:ascii="AR P丸ゴシック体E" w:eastAsia="AR P丸ゴシック体E" w:hAnsi="AR P丸ゴシック体E"/>
                                <w:sz w:val="24"/>
                                <w:szCs w:val="24"/>
                              </w:rPr>
                              <w:t xml:space="preserve">　</w:t>
                            </w:r>
                            <w:r>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 xml:space="preserve">共に　</w:t>
                            </w:r>
                            <w:r>
                              <w:rPr>
                                <w:rFonts w:ascii="AR P丸ゴシック体E" w:eastAsia="AR P丸ゴシック体E" w:hAnsi="AR P丸ゴシック体E" w:hint="eastAsia"/>
                                <w:sz w:val="24"/>
                                <w:szCs w:val="24"/>
                              </w:rPr>
                              <w:t>豊かに</w:t>
                            </w:r>
                            <w:r>
                              <w:rPr>
                                <w:rFonts w:ascii="AR P丸ゴシック体E" w:eastAsia="AR P丸ゴシック体E" w:hAnsi="AR P丸ゴシック体E"/>
                                <w:sz w:val="24"/>
                                <w:szCs w:val="24"/>
                              </w:rPr>
                              <w:t xml:space="preserve">　生きる</w:t>
                            </w:r>
                            <w:r>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w:t>
                            </w:r>
                          </w:p>
                          <w:p w:rsidR="008D6814" w:rsidRPr="009F6DE1" w:rsidRDefault="008D6814" w:rsidP="008D6814">
                            <w:pPr>
                              <w:jc w:val="center"/>
                              <w:rPr>
                                <w:rFonts w:ascii="AR P丸ゴシック体E" w:eastAsia="AR P丸ゴシック体E" w:hAnsi="AR P丸ゴシック体E"/>
                              </w:rPr>
                            </w:pPr>
                            <w:r>
                              <w:rPr>
                                <w:rFonts w:ascii="AR P丸ゴシック体E" w:eastAsia="AR P丸ゴシック体E" w:hAnsi="AR P丸ゴシック体E" w:hint="eastAsia"/>
                                <w:sz w:val="44"/>
                                <w:szCs w:val="44"/>
                              </w:rPr>
                              <w:t xml:space="preserve">　</w:t>
                            </w:r>
                            <w:r w:rsidRPr="009F6DE1">
                              <w:rPr>
                                <w:rFonts w:ascii="AR P丸ゴシック体E" w:eastAsia="AR P丸ゴシック体E" w:hAnsi="AR P丸ゴシック体E" w:hint="eastAsia"/>
                                <w:sz w:val="44"/>
                                <w:szCs w:val="44"/>
                              </w:rPr>
                              <w:t>学　校　通　信</w:t>
                            </w:r>
                            <w:r w:rsidRPr="009F6DE1">
                              <w:rPr>
                                <w:rFonts w:ascii="AR P丸ゴシック体E" w:eastAsia="AR P丸ゴシック体E" w:hAnsi="AR P丸ゴシック体E"/>
                                <w:sz w:val="44"/>
                                <w:szCs w:val="44"/>
                              </w:rPr>
                              <w:t xml:space="preserve">　</w:t>
                            </w:r>
                            <w:r>
                              <w:rPr>
                                <w:rFonts w:ascii="AR P丸ゴシック体E" w:eastAsia="AR P丸ゴシック体E" w:hAnsi="AR P丸ゴシック体E" w:hint="eastAsia"/>
                                <w:sz w:val="44"/>
                                <w:szCs w:val="44"/>
                              </w:rPr>
                              <w:t xml:space="preserve">　</w:t>
                            </w:r>
                            <w:r w:rsidRPr="009F6DE1">
                              <w:rPr>
                                <w:rFonts w:ascii="AR P丸ゴシック体E" w:eastAsia="AR P丸ゴシック体E" w:hAnsi="AR P丸ゴシック体E" w:hint="eastAsia"/>
                                <w:sz w:val="24"/>
                                <w:szCs w:val="24"/>
                              </w:rPr>
                              <w:t>NO,1</w:t>
                            </w:r>
                            <w:r>
                              <w:rPr>
                                <w:rFonts w:ascii="AR P丸ゴシック体E" w:eastAsia="AR P丸ゴシック体E" w:hAnsi="AR P丸ゴシック体E"/>
                                <w:sz w:val="24"/>
                                <w:szCs w:val="24"/>
                              </w:rPr>
                              <w:t xml:space="preserve"> </w:t>
                            </w:r>
                            <w:r w:rsidR="00BC3A82">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 xml:space="preserve"> </w:t>
                            </w:r>
                            <w:r w:rsidRPr="009F6DE1">
                              <w:rPr>
                                <w:rFonts w:ascii="AR P丸ゴシック体E" w:eastAsia="AR P丸ゴシック体E" w:hAnsi="AR P丸ゴシック体E" w:hint="eastAsia"/>
                                <w:sz w:val="24"/>
                                <w:szCs w:val="24"/>
                              </w:rPr>
                              <w:t>2018年</w:t>
                            </w:r>
                            <w:r>
                              <w:rPr>
                                <w:rFonts w:ascii="AR P丸ゴシック体E" w:eastAsia="AR P丸ゴシック体E" w:hAnsi="AR P丸ゴシック体E" w:hint="eastAsia"/>
                                <w:sz w:val="24"/>
                                <w:szCs w:val="24"/>
                              </w:rPr>
                              <w:t xml:space="preserve">　</w:t>
                            </w:r>
                            <w:r w:rsidRPr="009F6DE1">
                              <w:rPr>
                                <w:rFonts w:ascii="AR P丸ゴシック体E" w:eastAsia="AR P丸ゴシック体E" w:hAnsi="AR P丸ゴシック体E"/>
                                <w:sz w:val="24"/>
                                <w:szCs w:val="24"/>
                              </w:rPr>
                              <w:t>7月20日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31B82" id="角丸四角形 1" o:spid="_x0000_s1026" style="position:absolute;left:0;text-align:left;margin-left:406.1pt;margin-top:.1pt;width:457.3pt;height:68.2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" fillcolor="white [3201]" strokecolor="black [3213]" strokeweight="1pt">
                <v:stroke joinstyle="miter"/>
                <v:textbox>
                  <w:txbxContent>
                    <w:p w:rsidR="008D6814" w:rsidRPr="009F6DE1" w:rsidRDefault="008D6814" w:rsidP="008D6814">
                      <w:pPr>
                        <w:jc w:val="left"/>
                        <w:rPr>
                          <w:rFonts w:ascii="AR P丸ゴシック体E" w:eastAsia="AR P丸ゴシック体E" w:hAnsi="AR P丸ゴシック体E"/>
                          <w:sz w:val="24"/>
                          <w:szCs w:val="24"/>
                        </w:rPr>
                      </w:pPr>
                      <w:r w:rsidRPr="009F6DE1">
                        <w:rPr>
                          <w:rFonts w:ascii="AR P丸ゴシック体E" w:eastAsia="AR P丸ゴシック体E" w:hAnsi="AR P丸ゴシック体E" w:hint="eastAsia"/>
                          <w:sz w:val="24"/>
                          <w:szCs w:val="24"/>
                        </w:rPr>
                        <w:t>和歌山市立西脇中学校</w:t>
                      </w:r>
                      <w:r>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 xml:space="preserve">　　　　　　　　</w:t>
                      </w:r>
                      <w:r>
                        <w:rPr>
                          <w:rFonts w:ascii="AR P丸ゴシック体E" w:eastAsia="AR P丸ゴシック体E" w:hAnsi="AR P丸ゴシック体E" w:hint="eastAsia"/>
                          <w:sz w:val="24"/>
                          <w:szCs w:val="24"/>
                        </w:rPr>
                        <w:t xml:space="preserve"> </w:t>
                      </w:r>
                      <w:r w:rsidR="00BC3A82">
                        <w:rPr>
                          <w:rFonts w:ascii="AR P丸ゴシック体E" w:eastAsia="AR P丸ゴシック体E" w:hAnsi="AR P丸ゴシック体E" w:hint="eastAsia"/>
                          <w:sz w:val="24"/>
                          <w:szCs w:val="24"/>
                        </w:rPr>
                        <w:t xml:space="preserve">　</w:t>
                      </w:r>
                      <w:r w:rsidR="00BC3A82">
                        <w:rPr>
                          <w:rFonts w:ascii="AR P丸ゴシック体E" w:eastAsia="AR P丸ゴシック体E" w:hAnsi="AR P丸ゴシック体E"/>
                          <w:sz w:val="24"/>
                          <w:szCs w:val="24"/>
                        </w:rPr>
                        <w:t xml:space="preserve">　</w:t>
                      </w:r>
                      <w:r>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 xml:space="preserve">共に　</w:t>
                      </w:r>
                      <w:r>
                        <w:rPr>
                          <w:rFonts w:ascii="AR P丸ゴシック体E" w:eastAsia="AR P丸ゴシック体E" w:hAnsi="AR P丸ゴシック体E" w:hint="eastAsia"/>
                          <w:sz w:val="24"/>
                          <w:szCs w:val="24"/>
                        </w:rPr>
                        <w:t>豊かに</w:t>
                      </w:r>
                      <w:r>
                        <w:rPr>
                          <w:rFonts w:ascii="AR P丸ゴシック体E" w:eastAsia="AR P丸ゴシック体E" w:hAnsi="AR P丸ゴシック体E"/>
                          <w:sz w:val="24"/>
                          <w:szCs w:val="24"/>
                        </w:rPr>
                        <w:t xml:space="preserve">　生きる</w:t>
                      </w:r>
                      <w:r>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w:t>
                      </w:r>
                    </w:p>
                    <w:p w:rsidR="008D6814" w:rsidRPr="009F6DE1" w:rsidRDefault="008D6814" w:rsidP="008D6814">
                      <w:pPr>
                        <w:jc w:val="center"/>
                        <w:rPr>
                          <w:rFonts w:ascii="AR P丸ゴシック体E" w:eastAsia="AR P丸ゴシック体E" w:hAnsi="AR P丸ゴシック体E"/>
                        </w:rPr>
                      </w:pPr>
                      <w:r>
                        <w:rPr>
                          <w:rFonts w:ascii="AR P丸ゴシック体E" w:eastAsia="AR P丸ゴシック体E" w:hAnsi="AR P丸ゴシック体E" w:hint="eastAsia"/>
                          <w:sz w:val="44"/>
                          <w:szCs w:val="44"/>
                        </w:rPr>
                        <w:t xml:space="preserve">　</w:t>
                      </w:r>
                      <w:r w:rsidRPr="009F6DE1">
                        <w:rPr>
                          <w:rFonts w:ascii="AR P丸ゴシック体E" w:eastAsia="AR P丸ゴシック体E" w:hAnsi="AR P丸ゴシック体E" w:hint="eastAsia"/>
                          <w:sz w:val="44"/>
                          <w:szCs w:val="44"/>
                        </w:rPr>
                        <w:t>学　校　通　信</w:t>
                      </w:r>
                      <w:r w:rsidRPr="009F6DE1">
                        <w:rPr>
                          <w:rFonts w:ascii="AR P丸ゴシック体E" w:eastAsia="AR P丸ゴシック体E" w:hAnsi="AR P丸ゴシック体E"/>
                          <w:sz w:val="44"/>
                          <w:szCs w:val="44"/>
                        </w:rPr>
                        <w:t xml:space="preserve">　</w:t>
                      </w:r>
                      <w:r>
                        <w:rPr>
                          <w:rFonts w:ascii="AR P丸ゴシック体E" w:eastAsia="AR P丸ゴシック体E" w:hAnsi="AR P丸ゴシック体E" w:hint="eastAsia"/>
                          <w:sz w:val="44"/>
                          <w:szCs w:val="44"/>
                        </w:rPr>
                        <w:t xml:space="preserve">　</w:t>
                      </w:r>
                      <w:r w:rsidRPr="009F6DE1">
                        <w:rPr>
                          <w:rFonts w:ascii="AR P丸ゴシック体E" w:eastAsia="AR P丸ゴシック体E" w:hAnsi="AR P丸ゴシック体E" w:hint="eastAsia"/>
                          <w:sz w:val="24"/>
                          <w:szCs w:val="24"/>
                        </w:rPr>
                        <w:t>NO,1</w:t>
                      </w:r>
                      <w:r>
                        <w:rPr>
                          <w:rFonts w:ascii="AR P丸ゴシック体E" w:eastAsia="AR P丸ゴシック体E" w:hAnsi="AR P丸ゴシック体E"/>
                          <w:sz w:val="24"/>
                          <w:szCs w:val="24"/>
                        </w:rPr>
                        <w:t xml:space="preserve"> </w:t>
                      </w:r>
                      <w:r w:rsidR="00BC3A82">
                        <w:rPr>
                          <w:rFonts w:ascii="AR P丸ゴシック体E" w:eastAsia="AR P丸ゴシック体E" w:hAnsi="AR P丸ゴシック体E" w:hint="eastAsia"/>
                          <w:sz w:val="24"/>
                          <w:szCs w:val="24"/>
                        </w:rPr>
                        <w:t xml:space="preserve">　</w:t>
                      </w:r>
                      <w:r>
                        <w:rPr>
                          <w:rFonts w:ascii="AR P丸ゴシック体E" w:eastAsia="AR P丸ゴシック体E" w:hAnsi="AR P丸ゴシック体E"/>
                          <w:sz w:val="24"/>
                          <w:szCs w:val="24"/>
                        </w:rPr>
                        <w:t xml:space="preserve"> </w:t>
                      </w:r>
                      <w:r w:rsidRPr="009F6DE1">
                        <w:rPr>
                          <w:rFonts w:ascii="AR P丸ゴシック体E" w:eastAsia="AR P丸ゴシック体E" w:hAnsi="AR P丸ゴシック体E" w:hint="eastAsia"/>
                          <w:sz w:val="24"/>
                          <w:szCs w:val="24"/>
                        </w:rPr>
                        <w:t>2018年</w:t>
                      </w:r>
                      <w:r>
                        <w:rPr>
                          <w:rFonts w:ascii="AR P丸ゴシック体E" w:eastAsia="AR P丸ゴシック体E" w:hAnsi="AR P丸ゴシック体E" w:hint="eastAsia"/>
                          <w:sz w:val="24"/>
                          <w:szCs w:val="24"/>
                        </w:rPr>
                        <w:t xml:space="preserve">　</w:t>
                      </w:r>
                      <w:r w:rsidRPr="009F6DE1">
                        <w:rPr>
                          <w:rFonts w:ascii="AR P丸ゴシック体E" w:eastAsia="AR P丸ゴシック体E" w:hAnsi="AR P丸ゴシック体E"/>
                          <w:sz w:val="24"/>
                          <w:szCs w:val="24"/>
                        </w:rPr>
                        <w:t>7月20日</w:t>
                      </w:r>
                    </w:p>
                  </w:txbxContent>
                </v:textbox>
                <w10:wrap anchorx="margin"/>
              </v:roundrect>
            </w:pict>
          </mc:Fallback>
        </mc:AlternateContent>
      </w:r>
    </w:p>
    <w:p w:rsidR="008D6814" w:rsidRDefault="008D6814"/>
    <w:p w:rsidR="008D6814" w:rsidRDefault="008D6814"/>
    <w:p w:rsidR="008D6814" w:rsidRDefault="008D6814"/>
    <w:p w:rsidR="008D6814" w:rsidRDefault="008D6814"/>
    <w:p w:rsidR="008D6814" w:rsidRDefault="008D6814">
      <w:r>
        <w:rPr>
          <w:noProof/>
        </w:rPr>
        <mc:AlternateContent>
          <mc:Choice Requires="wps">
            <w:drawing>
              <wp:anchor distT="0" distB="0" distL="114300" distR="114300" simplePos="0" relativeHeight="251661312" behindDoc="0" locked="0" layoutInCell="1" allowOverlap="1" wp14:anchorId="772CE88D" wp14:editId="10E25AAB">
                <wp:simplePos x="0" y="0"/>
                <wp:positionH relativeFrom="margin">
                  <wp:align>right</wp:align>
                </wp:positionH>
                <wp:positionV relativeFrom="paragraph">
                  <wp:posOffset>29845</wp:posOffset>
                </wp:positionV>
                <wp:extent cx="5807710" cy="4448175"/>
                <wp:effectExtent l="0" t="0" r="21590" b="28575"/>
                <wp:wrapNone/>
                <wp:docPr id="2" name="テキスト ボックス 2"/>
                <wp:cNvGraphicFramePr/>
                <a:graphic xmlns:a="http://schemas.openxmlformats.org/drawingml/2006/main">
                  <a:graphicData uri="http://schemas.microsoft.com/office/word/2010/wordprocessingShape">
                    <wps:wsp>
                      <wps:cNvSpPr txBox="1"/>
                      <wps:spPr>
                        <a:xfrm>
                          <a:off x="0" y="0"/>
                          <a:ext cx="5807710" cy="4448175"/>
                        </a:xfrm>
                        <a:prstGeom prst="rect">
                          <a:avLst/>
                        </a:prstGeom>
                        <a:ln>
                          <a:prstDash val="sysDot"/>
                        </a:ln>
                      </wps:spPr>
                      <wps:style>
                        <a:lnRef idx="2">
                          <a:schemeClr val="dk1"/>
                        </a:lnRef>
                        <a:fillRef idx="1">
                          <a:schemeClr val="lt1"/>
                        </a:fillRef>
                        <a:effectRef idx="0">
                          <a:schemeClr val="dk1"/>
                        </a:effectRef>
                        <a:fontRef idx="minor">
                          <a:schemeClr val="dk1"/>
                        </a:fontRef>
                      </wps:style>
                      <wps:txbx>
                        <w:txbxContent>
                          <w:p w:rsidR="008D6814" w:rsidRPr="00926529" w:rsidRDefault="008D6814" w:rsidP="0086036C">
                            <w:pPr>
                              <w:ind w:leftChars="100" w:left="210" w:rightChars="14" w:right="29"/>
                              <w:rPr>
                                <w:rFonts w:ascii="AR P丸ゴシック体E" w:eastAsia="AR P丸ゴシック体E" w:hAnsi="AR P丸ゴシック体E"/>
                                <w:sz w:val="32"/>
                                <w:szCs w:val="32"/>
                              </w:rPr>
                            </w:pPr>
                            <w:r w:rsidRPr="00926529">
                              <w:rPr>
                                <w:rFonts w:ascii="AR P丸ゴシック体E" w:eastAsia="AR P丸ゴシック体E" w:hAnsi="AR P丸ゴシック体E" w:hint="eastAsia"/>
                                <w:sz w:val="32"/>
                                <w:szCs w:val="32"/>
                              </w:rPr>
                              <w:t>コミュニティ・スクールがいよいよ始動</w:t>
                            </w:r>
                          </w:p>
                          <w:p w:rsidR="008D6814" w:rsidRPr="00BC3A82" w:rsidRDefault="008D6814" w:rsidP="0086036C">
                            <w:pPr>
                              <w:ind w:leftChars="100" w:left="210" w:rightChars="14" w:right="29" w:firstLineChars="100" w:firstLine="240"/>
                              <w:rPr>
                                <w:rFonts w:ascii="AR Pゴシック体M" w:eastAsia="AR Pゴシック体M" w:hAnsi="AR Pゴシック体M" w:cs="AR丸ゴシック体E"/>
                                <w:sz w:val="24"/>
                                <w:szCs w:val="24"/>
                              </w:rPr>
                            </w:pPr>
                            <w:r w:rsidRPr="00BC3A82">
                              <w:rPr>
                                <w:rFonts w:ascii="AR Pゴシック体M" w:eastAsia="AR Pゴシック体M" w:hAnsi="AR Pゴシック体M" w:cs="AR丸ゴシック体E" w:hint="eastAsia"/>
                                <w:b/>
                                <w:bCs/>
                                <w:sz w:val="24"/>
                                <w:szCs w:val="24"/>
                              </w:rPr>
                              <w:t>コミュニティスクール</w:t>
                            </w:r>
                            <w:r w:rsidRPr="00BC3A82">
                              <w:rPr>
                                <w:rFonts w:ascii="AR Pゴシック体M" w:eastAsia="AR Pゴシック体M" w:hAnsi="AR Pゴシック体M" w:cs="AR丸ゴシック体E" w:hint="eastAsia"/>
                                <w:sz w:val="24"/>
                                <w:szCs w:val="24"/>
                              </w:rPr>
                              <w:t>とは</w:t>
                            </w:r>
                            <w:r w:rsidRPr="00BC3A82">
                              <w:rPr>
                                <w:rFonts w:ascii="AR Pゴシック体M" w:eastAsia="AR Pゴシック体M" w:hAnsi="AR Pゴシック体M" w:cs="AR丸ゴシック体E" w:hint="eastAsia"/>
                                <w:b/>
                                <w:bCs/>
                                <w:sz w:val="24"/>
                                <w:szCs w:val="24"/>
                              </w:rPr>
                              <w:t>学校運営協議会制度</w:t>
                            </w:r>
                            <w:r w:rsidRPr="00BC3A82">
                              <w:rPr>
                                <w:rFonts w:ascii="AR Pゴシック体M" w:eastAsia="AR Pゴシック体M" w:hAnsi="AR Pゴシック体M" w:cs="AR丸ゴシック体E" w:hint="eastAsia"/>
                                <w:sz w:val="24"/>
                                <w:szCs w:val="24"/>
                              </w:rPr>
                              <w:t>を導入した学校のことです。学校運営協議会については「和歌山市立学校における学校運営協議会の設置等に関する規則」に定められています。学校運営協議会の主な役割として、次の三つがあります。</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sz w:val="24"/>
                                <w:szCs w:val="24"/>
                              </w:rPr>
                              <w:t xml:space="preserve">   </w:t>
                            </w:r>
                            <w:r w:rsidRPr="00BC3A82">
                              <w:rPr>
                                <w:rFonts w:ascii="AR Pゴシック体M" w:eastAsia="AR Pゴシック体M" w:hAnsi="AR Pゴシック体M" w:cs="AR丸ゴシック体E" w:hint="eastAsia"/>
                                <w:sz w:val="24"/>
                                <w:szCs w:val="24"/>
                              </w:rPr>
                              <w:t>・「校長の作成する学校運営の基本方針を承認する」</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sz w:val="24"/>
                                <w:szCs w:val="24"/>
                              </w:rPr>
                              <w:t xml:space="preserve">   </w:t>
                            </w:r>
                            <w:r w:rsidRPr="00BC3A82">
                              <w:rPr>
                                <w:rFonts w:ascii="AR Pゴシック体M" w:eastAsia="AR Pゴシック体M" w:hAnsi="AR Pゴシック体M" w:cs="AR丸ゴシック体E" w:hint="eastAsia"/>
                                <w:sz w:val="24"/>
                                <w:szCs w:val="24"/>
                              </w:rPr>
                              <w:t>・「学校運営に関する意見を教育委員会又は校長に述べる」</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sz w:val="24"/>
                                <w:szCs w:val="24"/>
                              </w:rPr>
                              <w:t xml:space="preserve">   </w:t>
                            </w:r>
                            <w:r w:rsidRPr="00BC3A82">
                              <w:rPr>
                                <w:rFonts w:ascii="AR Pゴシック体M" w:eastAsia="AR Pゴシック体M" w:hAnsi="AR Pゴシック体M" w:cs="AR丸ゴシック体E" w:hint="eastAsia"/>
                                <w:sz w:val="24"/>
                                <w:szCs w:val="24"/>
                              </w:rPr>
                              <w:t>・「教職員の任用に関して教育委員会に意見が述べられる」（和歌山市教育委員会の規則では「学校の基本的な方針を実現するためや、教育上の課題を解決するためのもので、特定の個人に係るものを除く」となっています。）</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hint="eastAsia"/>
                                <w:sz w:val="24"/>
                                <w:szCs w:val="24"/>
                              </w:rPr>
                              <w:t xml:space="preserve">　この制度を通して学校と保護者や地域の皆さんがともに知恵を出し合い、学校運営に意見を反映させることで、一緒に協働しながら子供たちの豊かな成長を支え「地域とともにある学校づくり」を進めていきたいと願っています。</w:t>
                            </w:r>
                          </w:p>
                          <w:p w:rsidR="008D6814" w:rsidRPr="00BC3A82" w:rsidRDefault="008D6814" w:rsidP="0086036C">
                            <w:pPr>
                              <w:ind w:leftChars="100" w:left="210" w:rightChars="14" w:right="29" w:firstLineChars="100" w:firstLine="240"/>
                              <w:rPr>
                                <w:rFonts w:ascii="AR Pゴシック体M" w:eastAsia="AR Pゴシック体M" w:hAnsi="AR Pゴシック体M" w:cs="AR丸ゴシック体E"/>
                                <w:bCs/>
                                <w:sz w:val="24"/>
                                <w:szCs w:val="24"/>
                              </w:rPr>
                            </w:pPr>
                            <w:r w:rsidRPr="00BC3A82">
                              <w:rPr>
                                <w:rFonts w:ascii="AR Pゴシック体M" w:eastAsia="AR Pゴシック体M" w:hAnsi="AR Pゴシック体M" w:cs="AR丸ゴシック体E" w:hint="eastAsia"/>
                                <w:bCs/>
                                <w:sz w:val="24"/>
                                <w:szCs w:val="24"/>
                              </w:rPr>
                              <w:t>西脇中学校では</w:t>
                            </w:r>
                            <w:r w:rsidRPr="00BC3A82">
                              <w:rPr>
                                <w:rFonts w:ascii="AR Pゴシック体M" w:eastAsia="AR Pゴシック体M" w:hAnsi="AR Pゴシック体M" w:cs="AR丸ゴシック体E"/>
                                <w:bCs/>
                                <w:sz w:val="24"/>
                                <w:szCs w:val="24"/>
                              </w:rPr>
                              <w:t>７月１１日</w:t>
                            </w:r>
                            <w:r w:rsidRPr="00BC3A82">
                              <w:rPr>
                                <w:rFonts w:ascii="AR Pゴシック体M" w:eastAsia="AR Pゴシック体M" w:hAnsi="AR Pゴシック体M" w:cs="AR丸ゴシック体E" w:hint="eastAsia"/>
                                <w:bCs/>
                                <w:sz w:val="24"/>
                                <w:szCs w:val="24"/>
                              </w:rPr>
                              <w:t>１９：００から</w:t>
                            </w:r>
                            <w:r w:rsidRPr="00BC3A82">
                              <w:rPr>
                                <w:rFonts w:ascii="AR Pゴシック体M" w:eastAsia="AR Pゴシック体M" w:hAnsi="AR Pゴシック体M" w:cs="AR丸ゴシック体E"/>
                                <w:bCs/>
                                <w:sz w:val="24"/>
                                <w:szCs w:val="24"/>
                              </w:rPr>
                              <w:t>図書室において学校職員３名と保護者</w:t>
                            </w:r>
                            <w:r w:rsidRPr="00BC3A82">
                              <w:rPr>
                                <w:rFonts w:ascii="AR Pゴシック体M" w:eastAsia="AR Pゴシック体M" w:hAnsi="AR Pゴシック体M" w:cs="AR丸ゴシック体E" w:hint="eastAsia"/>
                                <w:bCs/>
                                <w:sz w:val="24"/>
                                <w:szCs w:val="24"/>
                              </w:rPr>
                              <w:t>、</w:t>
                            </w:r>
                            <w:r w:rsidRPr="00BC3A82">
                              <w:rPr>
                                <w:rFonts w:ascii="AR Pゴシック体M" w:eastAsia="AR Pゴシック体M" w:hAnsi="AR Pゴシック体M" w:cs="AR丸ゴシック体E"/>
                                <w:bCs/>
                                <w:sz w:val="24"/>
                                <w:szCs w:val="24"/>
                              </w:rPr>
                              <w:t>地域</w:t>
                            </w:r>
                            <w:r w:rsidRPr="00BC3A82">
                              <w:rPr>
                                <w:rFonts w:ascii="AR Pゴシック体M" w:eastAsia="AR Pゴシック体M" w:hAnsi="AR Pゴシック体M" w:cs="AR丸ゴシック体E" w:hint="eastAsia"/>
                                <w:bCs/>
                                <w:sz w:val="24"/>
                                <w:szCs w:val="24"/>
                              </w:rPr>
                              <w:t>の</w:t>
                            </w:r>
                            <w:r w:rsidRPr="00BC3A82">
                              <w:rPr>
                                <w:rFonts w:ascii="AR Pゴシック体M" w:eastAsia="AR Pゴシック体M" w:hAnsi="AR Pゴシック体M" w:cs="AR丸ゴシック体E"/>
                                <w:bCs/>
                                <w:sz w:val="24"/>
                                <w:szCs w:val="24"/>
                              </w:rPr>
                              <w:t>代表７名を加えた１０名の委員</w:t>
                            </w:r>
                            <w:r w:rsidRPr="00BC3A82">
                              <w:rPr>
                                <w:rFonts w:ascii="AR Pゴシック体M" w:eastAsia="AR Pゴシック体M" w:hAnsi="AR Pゴシック体M" w:cs="AR丸ゴシック体E" w:hint="eastAsia"/>
                                <w:bCs/>
                                <w:sz w:val="24"/>
                                <w:szCs w:val="24"/>
                              </w:rPr>
                              <w:t>全員出席のもと第１回学校運営協議会を開催することができました。</w:t>
                            </w:r>
                          </w:p>
                          <w:p w:rsidR="008D6814" w:rsidRPr="00926529" w:rsidRDefault="008D6814" w:rsidP="0086036C">
                            <w:pPr>
                              <w:ind w:leftChars="100" w:left="210" w:rightChars="14" w:right="29" w:firstLineChars="100" w:firstLine="240"/>
                              <w:rPr>
                                <w:rFonts w:ascii="AR Pゴシック体M" w:eastAsia="AR Pゴシック体M" w:hAnsi="AR Pゴシック体M" w:cs="AR丸ゴシック体E"/>
                                <w:sz w:val="22"/>
                              </w:rPr>
                            </w:pPr>
                            <w:r w:rsidRPr="00BC3A82">
                              <w:rPr>
                                <w:rFonts w:ascii="AR Pゴシック体M" w:eastAsia="AR Pゴシック体M" w:hAnsi="AR Pゴシック体M" w:cs="AR丸ゴシック体E" w:hint="eastAsia"/>
                                <w:sz w:val="24"/>
                                <w:szCs w:val="24"/>
                              </w:rPr>
                              <w:t>会では、初めに</w:t>
                            </w:r>
                            <w:r w:rsidRPr="00BC3A82">
                              <w:rPr>
                                <w:rFonts w:ascii="AR Pゴシック体M" w:eastAsia="AR Pゴシック体M" w:hAnsi="AR Pゴシック体M" w:cs="AR丸ゴシック体E"/>
                                <w:sz w:val="24"/>
                                <w:szCs w:val="24"/>
                              </w:rPr>
                              <w:t>学校から</w:t>
                            </w:r>
                            <w:r w:rsidRPr="00BC3A82">
                              <w:rPr>
                                <w:rFonts w:ascii="AR Pゴシック体M" w:eastAsia="AR Pゴシック体M" w:hAnsi="AR Pゴシック体M" w:cs="AR丸ゴシック体E" w:hint="eastAsia"/>
                                <w:sz w:val="24"/>
                                <w:szCs w:val="24"/>
                              </w:rPr>
                              <w:t>現在の現状と課題を説明させていただきました。次に</w:t>
                            </w:r>
                            <w:r w:rsidRPr="00BC3A82">
                              <w:rPr>
                                <w:rFonts w:ascii="AR Pゴシック体M" w:eastAsia="AR Pゴシック体M" w:hAnsi="AR Pゴシック体M" w:cs="AR丸ゴシック体E"/>
                                <w:sz w:val="24"/>
                                <w:szCs w:val="24"/>
                              </w:rPr>
                              <w:t>質疑応答の中で</w:t>
                            </w:r>
                            <w:r w:rsidRPr="00BC3A82">
                              <w:rPr>
                                <w:rFonts w:ascii="AR Pゴシック体M" w:eastAsia="AR Pゴシック体M" w:hAnsi="AR Pゴシック体M" w:cs="AR丸ゴシック体E" w:hint="eastAsia"/>
                                <w:sz w:val="24"/>
                                <w:szCs w:val="24"/>
                              </w:rPr>
                              <w:t>様々な意見をいただきました。最後に、</w:t>
                            </w:r>
                            <w:r w:rsidRPr="00BC3A82">
                              <w:rPr>
                                <w:rFonts w:ascii="AR Pゴシック体M" w:eastAsia="AR Pゴシック体M" w:hAnsi="AR Pゴシック体M" w:cs="AR丸ゴシック体E"/>
                                <w:sz w:val="24"/>
                                <w:szCs w:val="24"/>
                              </w:rPr>
                              <w:t>平成３０年度学校運営計画(スクールプラン</w:t>
                            </w:r>
                            <w:r w:rsidRPr="00BC3A82">
                              <w:rPr>
                                <w:rFonts w:ascii="AR Pゴシック体M" w:eastAsia="AR Pゴシック体M" w:hAnsi="AR Pゴシック体M" w:cs="AR丸ゴシック体E" w:hint="eastAsia"/>
                                <w:sz w:val="24"/>
                                <w:szCs w:val="24"/>
                              </w:rPr>
                              <w:t xml:space="preserve">　西脇中学校の</w:t>
                            </w:r>
                            <w:r w:rsidRPr="00BC3A82">
                              <w:rPr>
                                <w:rFonts w:ascii="AR Pゴシック体M" w:eastAsia="AR Pゴシック体M" w:hAnsi="AR Pゴシック体M" w:cs="AR丸ゴシック体E"/>
                                <w:sz w:val="24"/>
                                <w:szCs w:val="24"/>
                              </w:rPr>
                              <w:t>ホームページに掲載</w:t>
                            </w:r>
                            <w:r w:rsidRPr="00BC3A82">
                              <w:rPr>
                                <w:rFonts w:ascii="AR Pゴシック体M" w:eastAsia="AR Pゴシック体M" w:hAnsi="AR Pゴシック体M" w:cs="AR丸ゴシック体E" w:hint="eastAsia"/>
                                <w:sz w:val="24"/>
                                <w:szCs w:val="24"/>
                              </w:rPr>
                              <w:t>)を承認していただきました。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2CE88D" id="_x0000_t202" coordsize="21600,21600" o:spt="202" path="m,l,21600r21600,l21600,xe">
                <v:stroke joinstyle="miter"/>
                <v:path gradientshapeok="t" o:connecttype="rect"/>
              </v:shapetype>
              <v:shape id="テキスト ボックス 2" o:spid="_x0000_s1027" type="#_x0000_t202" style="position:absolute;left:0;text-align:left;margin-left:406.1pt;margin-top:2.35pt;width:457.3pt;height:350.2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" fillcolor="white [3201]" strokecolor="black [3200]" strokeweight="1pt">
                <v:stroke dashstyle="1 1"/>
                <v:textbox>
                  <w:txbxContent>
                    <w:p w:rsidR="008D6814" w:rsidRPr="00926529" w:rsidRDefault="008D6814" w:rsidP="0086036C">
                      <w:pPr>
                        <w:ind w:leftChars="100" w:left="210" w:rightChars="14" w:right="29"/>
                        <w:rPr>
                          <w:rFonts w:ascii="AR P丸ゴシック体E" w:eastAsia="AR P丸ゴシック体E" w:hAnsi="AR P丸ゴシック体E"/>
                          <w:sz w:val="32"/>
                          <w:szCs w:val="32"/>
                        </w:rPr>
                      </w:pPr>
                      <w:r w:rsidRPr="00926529">
                        <w:rPr>
                          <w:rFonts w:ascii="AR P丸ゴシック体E" w:eastAsia="AR P丸ゴシック体E" w:hAnsi="AR P丸ゴシック体E" w:hint="eastAsia"/>
                          <w:sz w:val="32"/>
                          <w:szCs w:val="32"/>
                        </w:rPr>
                        <w:t>コミュニティ・スクールがいよいよ始動</w:t>
                      </w:r>
                    </w:p>
                    <w:p w:rsidR="008D6814" w:rsidRPr="00BC3A82" w:rsidRDefault="008D6814" w:rsidP="0086036C">
                      <w:pPr>
                        <w:ind w:leftChars="100" w:left="210" w:rightChars="14" w:right="29" w:firstLineChars="100" w:firstLine="240"/>
                        <w:rPr>
                          <w:rFonts w:ascii="AR Pゴシック体M" w:eastAsia="AR Pゴシック体M" w:hAnsi="AR Pゴシック体M" w:cs="AR丸ゴシック体E"/>
                          <w:sz w:val="24"/>
                          <w:szCs w:val="24"/>
                        </w:rPr>
                      </w:pPr>
                      <w:r w:rsidRPr="00BC3A82">
                        <w:rPr>
                          <w:rFonts w:ascii="AR Pゴシック体M" w:eastAsia="AR Pゴシック体M" w:hAnsi="AR Pゴシック体M" w:cs="AR丸ゴシック体E" w:hint="eastAsia"/>
                          <w:b/>
                          <w:bCs/>
                          <w:sz w:val="24"/>
                          <w:szCs w:val="24"/>
                        </w:rPr>
                        <w:t>コミュニティスクール</w:t>
                      </w:r>
                      <w:r w:rsidRPr="00BC3A82">
                        <w:rPr>
                          <w:rFonts w:ascii="AR Pゴシック体M" w:eastAsia="AR Pゴシック体M" w:hAnsi="AR Pゴシック体M" w:cs="AR丸ゴシック体E" w:hint="eastAsia"/>
                          <w:sz w:val="24"/>
                          <w:szCs w:val="24"/>
                        </w:rPr>
                        <w:t>とは</w:t>
                      </w:r>
                      <w:r w:rsidRPr="00BC3A82">
                        <w:rPr>
                          <w:rFonts w:ascii="AR Pゴシック体M" w:eastAsia="AR Pゴシック体M" w:hAnsi="AR Pゴシック体M" w:cs="AR丸ゴシック体E" w:hint="eastAsia"/>
                          <w:b/>
                          <w:bCs/>
                          <w:sz w:val="24"/>
                          <w:szCs w:val="24"/>
                        </w:rPr>
                        <w:t>学校運営協議会制度</w:t>
                      </w:r>
                      <w:r w:rsidRPr="00BC3A82">
                        <w:rPr>
                          <w:rFonts w:ascii="AR Pゴシック体M" w:eastAsia="AR Pゴシック体M" w:hAnsi="AR Pゴシック体M" w:cs="AR丸ゴシック体E" w:hint="eastAsia"/>
                          <w:sz w:val="24"/>
                          <w:szCs w:val="24"/>
                        </w:rPr>
                        <w:t>を導入した学校のことです。学校運営協議会については「和歌山市立学校における学校運営協議会の設置等に関する規則」に定められています。学校運営協議会の主な役割として、次の三つがあります。</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sz w:val="24"/>
                          <w:szCs w:val="24"/>
                        </w:rPr>
                        <w:t xml:space="preserve">   </w:t>
                      </w:r>
                      <w:r w:rsidRPr="00BC3A82">
                        <w:rPr>
                          <w:rFonts w:ascii="AR Pゴシック体M" w:eastAsia="AR Pゴシック体M" w:hAnsi="AR Pゴシック体M" w:cs="AR丸ゴシック体E" w:hint="eastAsia"/>
                          <w:sz w:val="24"/>
                          <w:szCs w:val="24"/>
                        </w:rPr>
                        <w:t>・「校長の作成する学校運営の基本方針を承認する」</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sz w:val="24"/>
                          <w:szCs w:val="24"/>
                        </w:rPr>
                        <w:t xml:space="preserve">   </w:t>
                      </w:r>
                      <w:r w:rsidRPr="00BC3A82">
                        <w:rPr>
                          <w:rFonts w:ascii="AR Pゴシック体M" w:eastAsia="AR Pゴシック体M" w:hAnsi="AR Pゴシック体M" w:cs="AR丸ゴシック体E" w:hint="eastAsia"/>
                          <w:sz w:val="24"/>
                          <w:szCs w:val="24"/>
                        </w:rPr>
                        <w:t>・「学校運営に関する意見を教育委員会又は校長に述べる」</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sz w:val="24"/>
                          <w:szCs w:val="24"/>
                        </w:rPr>
                        <w:t xml:space="preserve">   </w:t>
                      </w:r>
                      <w:r w:rsidRPr="00BC3A82">
                        <w:rPr>
                          <w:rFonts w:ascii="AR Pゴシック体M" w:eastAsia="AR Pゴシック体M" w:hAnsi="AR Pゴシック体M" w:cs="AR丸ゴシック体E" w:hint="eastAsia"/>
                          <w:sz w:val="24"/>
                          <w:szCs w:val="24"/>
                        </w:rPr>
                        <w:t>・「教職員の任用に関して教育委員会に意見が述べられる」（和歌山市教育委員会の規則では「学校の基本的な方針を実現するためや、教育上の課題を解決するためのもので、特定の個人に係るものを除く」となっています。）</w:t>
                      </w:r>
                      <w:r w:rsidRPr="00BC3A82">
                        <w:rPr>
                          <w:rFonts w:ascii="AR Pゴシック体M" w:eastAsia="AR Pゴシック体M" w:hAnsi="AR Pゴシック体M" w:cs="Times New Roman"/>
                          <w:sz w:val="24"/>
                          <w:szCs w:val="24"/>
                        </w:rPr>
                        <w:br/>
                      </w:r>
                      <w:r w:rsidRPr="00BC3A82">
                        <w:rPr>
                          <w:rFonts w:ascii="AR Pゴシック体M" w:eastAsia="AR Pゴシック体M" w:hAnsi="AR Pゴシック体M" w:cs="AR丸ゴシック体E" w:hint="eastAsia"/>
                          <w:sz w:val="24"/>
                          <w:szCs w:val="24"/>
                        </w:rPr>
                        <w:t xml:space="preserve">　この制度を通して学校と保護者や地域の皆さんがともに知恵を出し合い、学校運営に意見を反映させることで、一緒に協働しながら子供たちの豊かな成長を支え「地域とともにある学校づくり」を進めていきたいと願っています。</w:t>
                      </w:r>
                    </w:p>
                    <w:p w:rsidR="008D6814" w:rsidRPr="00BC3A82" w:rsidRDefault="008D6814" w:rsidP="0086036C">
                      <w:pPr>
                        <w:ind w:leftChars="100" w:left="210" w:rightChars="14" w:right="29" w:firstLineChars="100" w:firstLine="240"/>
                        <w:rPr>
                          <w:rFonts w:ascii="AR Pゴシック体M" w:eastAsia="AR Pゴシック体M" w:hAnsi="AR Pゴシック体M" w:cs="AR丸ゴシック体E"/>
                          <w:bCs/>
                          <w:sz w:val="24"/>
                          <w:szCs w:val="24"/>
                        </w:rPr>
                      </w:pPr>
                      <w:r w:rsidRPr="00BC3A82">
                        <w:rPr>
                          <w:rFonts w:ascii="AR Pゴシック体M" w:eastAsia="AR Pゴシック体M" w:hAnsi="AR Pゴシック体M" w:cs="AR丸ゴシック体E" w:hint="eastAsia"/>
                          <w:bCs/>
                          <w:sz w:val="24"/>
                          <w:szCs w:val="24"/>
                        </w:rPr>
                        <w:t>西脇中学校では</w:t>
                      </w:r>
                      <w:r w:rsidRPr="00BC3A82">
                        <w:rPr>
                          <w:rFonts w:ascii="AR Pゴシック体M" w:eastAsia="AR Pゴシック体M" w:hAnsi="AR Pゴシック体M" w:cs="AR丸ゴシック体E"/>
                          <w:bCs/>
                          <w:sz w:val="24"/>
                          <w:szCs w:val="24"/>
                        </w:rPr>
                        <w:t>７月１１日</w:t>
                      </w:r>
                      <w:r w:rsidRPr="00BC3A82">
                        <w:rPr>
                          <w:rFonts w:ascii="AR Pゴシック体M" w:eastAsia="AR Pゴシック体M" w:hAnsi="AR Pゴシック体M" w:cs="AR丸ゴシック体E" w:hint="eastAsia"/>
                          <w:bCs/>
                          <w:sz w:val="24"/>
                          <w:szCs w:val="24"/>
                        </w:rPr>
                        <w:t>１９：００から</w:t>
                      </w:r>
                      <w:r w:rsidRPr="00BC3A82">
                        <w:rPr>
                          <w:rFonts w:ascii="AR Pゴシック体M" w:eastAsia="AR Pゴシック体M" w:hAnsi="AR Pゴシック体M" w:cs="AR丸ゴシック体E"/>
                          <w:bCs/>
                          <w:sz w:val="24"/>
                          <w:szCs w:val="24"/>
                        </w:rPr>
                        <w:t>図書室において学校職員３名と保護者</w:t>
                      </w:r>
                      <w:r w:rsidRPr="00BC3A82">
                        <w:rPr>
                          <w:rFonts w:ascii="AR Pゴシック体M" w:eastAsia="AR Pゴシック体M" w:hAnsi="AR Pゴシック体M" w:cs="AR丸ゴシック体E" w:hint="eastAsia"/>
                          <w:bCs/>
                          <w:sz w:val="24"/>
                          <w:szCs w:val="24"/>
                        </w:rPr>
                        <w:t>、</w:t>
                      </w:r>
                      <w:r w:rsidRPr="00BC3A82">
                        <w:rPr>
                          <w:rFonts w:ascii="AR Pゴシック体M" w:eastAsia="AR Pゴシック体M" w:hAnsi="AR Pゴシック体M" w:cs="AR丸ゴシック体E"/>
                          <w:bCs/>
                          <w:sz w:val="24"/>
                          <w:szCs w:val="24"/>
                        </w:rPr>
                        <w:t>地域</w:t>
                      </w:r>
                      <w:r w:rsidRPr="00BC3A82">
                        <w:rPr>
                          <w:rFonts w:ascii="AR Pゴシック体M" w:eastAsia="AR Pゴシック体M" w:hAnsi="AR Pゴシック体M" w:cs="AR丸ゴシック体E" w:hint="eastAsia"/>
                          <w:bCs/>
                          <w:sz w:val="24"/>
                          <w:szCs w:val="24"/>
                        </w:rPr>
                        <w:t>の</w:t>
                      </w:r>
                      <w:r w:rsidRPr="00BC3A82">
                        <w:rPr>
                          <w:rFonts w:ascii="AR Pゴシック体M" w:eastAsia="AR Pゴシック体M" w:hAnsi="AR Pゴシック体M" w:cs="AR丸ゴシック体E"/>
                          <w:bCs/>
                          <w:sz w:val="24"/>
                          <w:szCs w:val="24"/>
                        </w:rPr>
                        <w:t>代表７名を加えた１０名の委員</w:t>
                      </w:r>
                      <w:r w:rsidRPr="00BC3A82">
                        <w:rPr>
                          <w:rFonts w:ascii="AR Pゴシック体M" w:eastAsia="AR Pゴシック体M" w:hAnsi="AR Pゴシック体M" w:cs="AR丸ゴシック体E" w:hint="eastAsia"/>
                          <w:bCs/>
                          <w:sz w:val="24"/>
                          <w:szCs w:val="24"/>
                        </w:rPr>
                        <w:t>全員出席のもと第１回学校運営協議会を開催することができました。</w:t>
                      </w:r>
                    </w:p>
                    <w:p w:rsidR="008D6814" w:rsidRPr="00926529" w:rsidRDefault="008D6814" w:rsidP="0086036C">
                      <w:pPr>
                        <w:ind w:leftChars="100" w:left="210" w:rightChars="14" w:right="29" w:firstLineChars="100" w:firstLine="240"/>
                        <w:rPr>
                          <w:rFonts w:ascii="AR Pゴシック体M" w:eastAsia="AR Pゴシック体M" w:hAnsi="AR Pゴシック体M" w:cs="AR丸ゴシック体E"/>
                          <w:sz w:val="22"/>
                        </w:rPr>
                      </w:pPr>
                      <w:r w:rsidRPr="00BC3A82">
                        <w:rPr>
                          <w:rFonts w:ascii="AR Pゴシック体M" w:eastAsia="AR Pゴシック体M" w:hAnsi="AR Pゴシック体M" w:cs="AR丸ゴシック体E" w:hint="eastAsia"/>
                          <w:sz w:val="24"/>
                          <w:szCs w:val="24"/>
                        </w:rPr>
                        <w:t>会では、初めに</w:t>
                      </w:r>
                      <w:r w:rsidRPr="00BC3A82">
                        <w:rPr>
                          <w:rFonts w:ascii="AR Pゴシック体M" w:eastAsia="AR Pゴシック体M" w:hAnsi="AR Pゴシック体M" w:cs="AR丸ゴシック体E"/>
                          <w:sz w:val="24"/>
                          <w:szCs w:val="24"/>
                        </w:rPr>
                        <w:t>学校から</w:t>
                      </w:r>
                      <w:r w:rsidRPr="00BC3A82">
                        <w:rPr>
                          <w:rFonts w:ascii="AR Pゴシック体M" w:eastAsia="AR Pゴシック体M" w:hAnsi="AR Pゴシック体M" w:cs="AR丸ゴシック体E" w:hint="eastAsia"/>
                          <w:sz w:val="24"/>
                          <w:szCs w:val="24"/>
                        </w:rPr>
                        <w:t>現在の現状と課題を説明させていただきました。次に</w:t>
                      </w:r>
                      <w:r w:rsidRPr="00BC3A82">
                        <w:rPr>
                          <w:rFonts w:ascii="AR Pゴシック体M" w:eastAsia="AR Pゴシック体M" w:hAnsi="AR Pゴシック体M" w:cs="AR丸ゴシック体E"/>
                          <w:sz w:val="24"/>
                          <w:szCs w:val="24"/>
                        </w:rPr>
                        <w:t>質疑応答の中で</w:t>
                      </w:r>
                      <w:r w:rsidRPr="00BC3A82">
                        <w:rPr>
                          <w:rFonts w:ascii="AR Pゴシック体M" w:eastAsia="AR Pゴシック体M" w:hAnsi="AR Pゴシック体M" w:cs="AR丸ゴシック体E" w:hint="eastAsia"/>
                          <w:sz w:val="24"/>
                          <w:szCs w:val="24"/>
                        </w:rPr>
                        <w:t>様々な意見をいただきました。最後に、</w:t>
                      </w:r>
                      <w:r w:rsidRPr="00BC3A82">
                        <w:rPr>
                          <w:rFonts w:ascii="AR Pゴシック体M" w:eastAsia="AR Pゴシック体M" w:hAnsi="AR Pゴシック体M" w:cs="AR丸ゴシック体E"/>
                          <w:sz w:val="24"/>
                          <w:szCs w:val="24"/>
                        </w:rPr>
                        <w:t>平成３０年度学校運営計画(スクールプラン</w:t>
                      </w:r>
                      <w:r w:rsidRPr="00BC3A82">
                        <w:rPr>
                          <w:rFonts w:ascii="AR Pゴシック体M" w:eastAsia="AR Pゴシック体M" w:hAnsi="AR Pゴシック体M" w:cs="AR丸ゴシック体E" w:hint="eastAsia"/>
                          <w:sz w:val="24"/>
                          <w:szCs w:val="24"/>
                        </w:rPr>
                        <w:t xml:space="preserve">　西脇中学校の</w:t>
                      </w:r>
                      <w:r w:rsidRPr="00BC3A82">
                        <w:rPr>
                          <w:rFonts w:ascii="AR Pゴシック体M" w:eastAsia="AR Pゴシック体M" w:hAnsi="AR Pゴシック体M" w:cs="AR丸ゴシック体E"/>
                          <w:sz w:val="24"/>
                          <w:szCs w:val="24"/>
                        </w:rPr>
                        <w:t>ホームページに掲載</w:t>
                      </w:r>
                      <w:r w:rsidRPr="00BC3A82">
                        <w:rPr>
                          <w:rFonts w:ascii="AR Pゴシック体M" w:eastAsia="AR Pゴシック体M" w:hAnsi="AR Pゴシック体M" w:cs="AR丸ゴシック体E" w:hint="eastAsia"/>
                          <w:sz w:val="24"/>
                          <w:szCs w:val="24"/>
                        </w:rPr>
                        <w:t>)を承認していただきました。</w:t>
                      </w:r>
                    </w:p>
                  </w:txbxContent>
                </v:textbox>
                <w10:wrap anchorx="margin"/>
              </v:shape>
            </w:pict>
          </mc:Fallback>
        </mc:AlternateContent>
      </w:r>
    </w:p>
    <w:p w:rsidR="008D6814" w:rsidRDefault="008D6814"/>
    <w:p w:rsidR="008D6814" w:rsidRDefault="008D6814">
      <w:bookmarkStart w:id="0" w:name="_GoBack"/>
    </w:p>
    <w:bookmarkEnd w:id="0"/>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6814" w:rsidRDefault="008D6814"/>
    <w:p w:rsidR="008D2A54" w:rsidRPr="00E65402" w:rsidRDefault="008D6814" w:rsidP="008D2A54">
      <w:pPr>
        <w:ind w:left="1050" w:hangingChars="500" w:hanging="1050"/>
        <w:rPr>
          <w:rFonts w:ascii="AR Pゴシック体M" w:eastAsia="AR Pゴシック体M" w:hAnsi="AR Pゴシック体M"/>
        </w:rPr>
      </w:pPr>
      <w:r w:rsidRPr="008D6814">
        <w:rPr>
          <w:noProof/>
        </w:rPr>
        <w:drawing>
          <wp:anchor distT="0" distB="0" distL="114300" distR="114300" simplePos="0" relativeHeight="251667456" behindDoc="0" locked="0" layoutInCell="1" allowOverlap="1">
            <wp:simplePos x="0" y="0"/>
            <wp:positionH relativeFrom="column">
              <wp:posOffset>-3810</wp:posOffset>
            </wp:positionH>
            <wp:positionV relativeFrom="paragraph">
              <wp:posOffset>368300</wp:posOffset>
            </wp:positionV>
            <wp:extent cx="2763520" cy="2072640"/>
            <wp:effectExtent l="0" t="0" r="0" b="3810"/>
            <wp:wrapSquare wrapText="bothSides"/>
            <wp:docPr id="3" name="図 3" descr="T:\2018\10 記録写真\入学式　H30.4.9\DSCF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8\10 記録写真\入学式　H30.4.9\DSCF1103.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76352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w:t>
      </w:r>
      <w:r w:rsidR="008D2A54" w:rsidRPr="00E65402">
        <w:rPr>
          <w:rFonts w:ascii="AR Pゴシック体M" w:eastAsia="AR Pゴシック体M" w:hAnsi="AR Pゴシック体M" w:hint="eastAsia"/>
          <w:color w:val="FFFFFF" w:themeColor="background1"/>
        </w:rPr>
        <w:t>ｑ</w:t>
      </w:r>
      <w:r w:rsidR="0086036C">
        <w:rPr>
          <w:rFonts w:ascii="AR Pゴシック体M" w:eastAsia="AR Pゴシック体M" w:hAnsi="AR Pゴシック体M" w:hint="eastAsia"/>
          <w:color w:val="FFFFFF" w:themeColor="background1"/>
        </w:rPr>
        <w:t xml:space="preserve">　　</w:t>
      </w:r>
      <w:r w:rsidR="008D2A54" w:rsidRPr="00E65402">
        <w:rPr>
          <w:rFonts w:ascii="AR Pゴシック体M" w:eastAsia="AR Pゴシック体M" w:hAnsi="AR Pゴシック体M" w:hint="eastAsia"/>
          <w:b/>
          <w:szCs w:val="21"/>
        </w:rPr>
        <w:t>修学旅行</w:t>
      </w:r>
      <w:r w:rsidR="008D2A54" w:rsidRPr="00E65402">
        <w:rPr>
          <w:rFonts w:ascii="AR Pゴシック体M" w:eastAsia="AR Pゴシック体M" w:hAnsi="AR Pゴシック体M" w:hint="eastAsia"/>
          <w:szCs w:val="21"/>
        </w:rPr>
        <w:t xml:space="preserve">　5月29日　2日目の朝食</w:t>
      </w:r>
    </w:p>
    <w:p w:rsidR="0086036C" w:rsidRDefault="008D2A54" w:rsidP="0086036C">
      <w:pPr>
        <w:ind w:rightChars="-473" w:right="-993" w:firstLineChars="200" w:firstLine="420"/>
        <w:rPr>
          <w:rFonts w:ascii="AR Pゴシック体M" w:eastAsia="AR Pゴシック体M" w:hAnsi="AR Pゴシック体M"/>
        </w:rPr>
      </w:pPr>
      <w:r w:rsidRPr="00E65402">
        <w:rPr>
          <w:rFonts w:ascii="AR Pゴシック体M" w:eastAsia="AR Pゴシック体M" w:hAnsi="AR Pゴシック体M"/>
          <w:noProof/>
        </w:rPr>
        <w:drawing>
          <wp:anchor distT="0" distB="0" distL="114300" distR="114300" simplePos="0" relativeHeight="251662336" behindDoc="0" locked="0" layoutInCell="1" allowOverlap="1">
            <wp:simplePos x="0" y="0"/>
            <wp:positionH relativeFrom="column">
              <wp:posOffset>3105785</wp:posOffset>
            </wp:positionH>
            <wp:positionV relativeFrom="paragraph">
              <wp:posOffset>602615</wp:posOffset>
            </wp:positionV>
            <wp:extent cx="2702560" cy="1794510"/>
            <wp:effectExtent l="0" t="0" r="2540" b="0"/>
            <wp:wrapSquare wrapText="bothSides"/>
            <wp:docPr id="4" name="図 4" descr="T:\2018\01 学年\３年\写真\修学旅行\DSC06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8\01 学年\３年\写真\修学旅行\DSC0626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0256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5402">
        <w:rPr>
          <w:rFonts w:ascii="AR Pゴシック体M" w:eastAsia="AR Pゴシック体M" w:hAnsi="AR Pゴシック体M" w:hint="eastAsia"/>
        </w:rPr>
        <w:t>「ホテルニューオータニ幕張」　実は隣の部屋で</w:t>
      </w:r>
    </w:p>
    <w:p w:rsidR="008D2A54" w:rsidRPr="00E65402" w:rsidRDefault="008D2A54" w:rsidP="008D2A54">
      <w:pPr>
        <w:ind w:rightChars="-473" w:right="-993" w:firstLineChars="100" w:firstLine="210"/>
        <w:rPr>
          <w:rFonts w:ascii="AR Pゴシック体M" w:eastAsia="AR Pゴシック体M" w:hAnsi="AR Pゴシック体M"/>
        </w:rPr>
      </w:pPr>
      <w:r w:rsidRPr="00E65402">
        <w:rPr>
          <w:rFonts w:ascii="AR Pゴシック体M" w:eastAsia="AR Pゴシック体M" w:hAnsi="AR Pゴシック体M" w:hint="eastAsia"/>
        </w:rPr>
        <w:t>合宿中のサッカー日本代表が朝食を食べていました。</w:t>
      </w:r>
    </w:p>
    <w:p w:rsidR="008D2A54" w:rsidRPr="00E65402" w:rsidRDefault="008D6814" w:rsidP="008D2A54">
      <w:pPr>
        <w:ind w:firstLineChars="100" w:firstLine="210"/>
        <w:rPr>
          <w:rFonts w:ascii="AR Pゴシック体M" w:eastAsia="AR Pゴシック体M" w:hAnsi="AR Pゴシック体M"/>
          <w:szCs w:val="21"/>
        </w:rPr>
      </w:pPr>
      <w:r w:rsidRPr="00E65402">
        <w:rPr>
          <w:rFonts w:ascii="AR Pゴシック体M" w:eastAsia="AR Pゴシック体M" w:hAnsi="AR Pゴシック体M" w:hint="eastAsia"/>
          <w:b/>
          <w:szCs w:val="21"/>
        </w:rPr>
        <w:t>入学式</w:t>
      </w:r>
      <w:r w:rsidR="008D2A54" w:rsidRPr="00E65402">
        <w:rPr>
          <w:rFonts w:ascii="AR Pゴシック体M" w:eastAsia="AR Pゴシック体M" w:hAnsi="AR Pゴシック体M" w:hint="eastAsia"/>
          <w:szCs w:val="21"/>
        </w:rPr>
        <w:t xml:space="preserve">　新入生代表「誓いの言葉」</w:t>
      </w:r>
      <w:r w:rsidRPr="00E65402">
        <w:rPr>
          <w:rFonts w:ascii="AR Pゴシック体M" w:eastAsia="AR Pゴシック体M" w:hAnsi="AR Pゴシック体M" w:hint="eastAsia"/>
          <w:szCs w:val="21"/>
        </w:rPr>
        <w:t xml:space="preserve">　</w:t>
      </w:r>
    </w:p>
    <w:p w:rsidR="008D6814" w:rsidRPr="00E65402" w:rsidRDefault="008D6814">
      <w:pPr>
        <w:rPr>
          <w:rFonts w:ascii="AR Pゴシック体M" w:eastAsia="AR Pゴシック体M" w:hAnsi="AR Pゴシック体M"/>
          <w:szCs w:val="21"/>
        </w:rPr>
      </w:pPr>
      <w:r w:rsidRPr="00E65402">
        <w:rPr>
          <w:rFonts w:ascii="AR Pゴシック体M" w:eastAsia="AR Pゴシック体M" w:hAnsi="AR Pゴシック体M" w:hint="eastAsia"/>
          <w:szCs w:val="21"/>
        </w:rPr>
        <w:t>4月10日月曜日</w:t>
      </w:r>
      <w:r w:rsidR="008D2A54" w:rsidRPr="00E65402">
        <w:rPr>
          <w:rFonts w:ascii="AR Pゴシック体M" w:eastAsia="AR Pゴシック体M" w:hAnsi="AR Pゴシック体M" w:hint="eastAsia"/>
          <w:szCs w:val="21"/>
        </w:rPr>
        <w:t>157名の新入生を迎えました。</w:t>
      </w:r>
    </w:p>
    <w:p w:rsidR="008D6814" w:rsidRPr="00E65402" w:rsidRDefault="008D6814">
      <w:pPr>
        <w:rPr>
          <w:rFonts w:ascii="AR Pゴシック体M" w:eastAsia="AR Pゴシック体M" w:hAnsi="AR Pゴシック体M"/>
        </w:rPr>
      </w:pPr>
    </w:p>
    <w:p w:rsidR="008D6814" w:rsidRDefault="004F026D">
      <w:r>
        <w:rPr>
          <w:noProof/>
        </w:rPr>
        <w:lastRenderedPageBreak/>
        <mc:AlternateContent>
          <mc:Choice Requires="wps">
            <w:drawing>
              <wp:anchor distT="0" distB="0" distL="114300" distR="114300" simplePos="0" relativeHeight="251671552" behindDoc="0" locked="0" layoutInCell="1" allowOverlap="1">
                <wp:simplePos x="0" y="0"/>
                <wp:positionH relativeFrom="column">
                  <wp:posOffset>2802890</wp:posOffset>
                </wp:positionH>
                <wp:positionV relativeFrom="paragraph">
                  <wp:posOffset>2134870</wp:posOffset>
                </wp:positionV>
                <wp:extent cx="2933700" cy="2381250"/>
                <wp:effectExtent l="0" t="0" r="0" b="0"/>
                <wp:wrapSquare wrapText="bothSides"/>
                <wp:docPr id="11" name="テキスト ボックス 11"/>
                <wp:cNvGraphicFramePr/>
                <a:graphic xmlns:a="http://schemas.openxmlformats.org/drawingml/2006/main">
                  <a:graphicData uri="http://schemas.microsoft.com/office/word/2010/wordprocessingShape">
                    <wps:wsp>
                      <wps:cNvSpPr txBox="1"/>
                      <wps:spPr>
                        <a:xfrm>
                          <a:off x="0" y="0"/>
                          <a:ext cx="2933700" cy="2381250"/>
                        </a:xfrm>
                        <a:prstGeom prst="rect">
                          <a:avLst/>
                        </a:prstGeom>
                        <a:solidFill>
                          <a:schemeClr val="lt1"/>
                        </a:solidFill>
                        <a:ln w="6350">
                          <a:noFill/>
                        </a:ln>
                      </wps:spPr>
                      <wps:txbx>
                        <w:txbxContent>
                          <w:p w:rsidR="00EC5D2B" w:rsidRPr="00E65402" w:rsidRDefault="00EC5D2B" w:rsidP="00EC5D2B">
                            <w:pPr>
                              <w:ind w:rightChars="-97" w:right="-204"/>
                              <w:rPr>
                                <w:rFonts w:ascii="AR Pゴシック体M" w:eastAsia="AR Pゴシック体M" w:hAnsi="AR Pゴシック体M"/>
                                <w:b/>
                                <w:sz w:val="24"/>
                                <w:szCs w:val="24"/>
                              </w:rPr>
                            </w:pPr>
                            <w:r w:rsidRPr="00E65402">
                              <w:rPr>
                                <w:rFonts w:ascii="AR Pゴシック体M" w:eastAsia="AR Pゴシック体M" w:hAnsi="AR Pゴシック体M" w:hint="eastAsia"/>
                                <w:b/>
                                <w:sz w:val="24"/>
                                <w:szCs w:val="24"/>
                              </w:rPr>
                              <w:t>「学び合いの授業」</w:t>
                            </w:r>
                            <w:r w:rsidR="00877304" w:rsidRPr="00E65402">
                              <w:rPr>
                                <w:rFonts w:ascii="AR Pゴシック体M" w:eastAsia="AR Pゴシック体M" w:hAnsi="AR Pゴシック体M" w:hint="eastAsia"/>
                                <w:b/>
                                <w:sz w:val="24"/>
                                <w:szCs w:val="24"/>
                              </w:rPr>
                              <w:t>の研究授業</w:t>
                            </w:r>
                          </w:p>
                          <w:p w:rsidR="004F026D" w:rsidRDefault="00877304" w:rsidP="0086036C">
                            <w:pPr>
                              <w:ind w:rightChars="-97" w:right="-204"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男女混合</w:t>
                            </w:r>
                            <w:r w:rsidR="00DA5ED9" w:rsidRPr="0086036C">
                              <w:rPr>
                                <w:rFonts w:ascii="AR Pゴシック体M" w:eastAsia="AR Pゴシック体M" w:hAnsi="AR Pゴシック体M" w:hint="eastAsia"/>
                                <w:sz w:val="24"/>
                                <w:szCs w:val="24"/>
                              </w:rPr>
                              <w:t>の</w:t>
                            </w:r>
                            <w:r w:rsidRPr="0086036C">
                              <w:rPr>
                                <w:rFonts w:ascii="AR Pゴシック体M" w:eastAsia="AR Pゴシック体M" w:hAnsi="AR Pゴシック体M"/>
                                <w:sz w:val="24"/>
                                <w:szCs w:val="24"/>
                              </w:rPr>
                              <w:t>4人グループを作って協</w:t>
                            </w:r>
                            <w:r w:rsidRPr="0086036C">
                              <w:rPr>
                                <w:rFonts w:ascii="AR Pゴシック体M" w:eastAsia="AR Pゴシック体M" w:hAnsi="AR Pゴシック体M" w:hint="eastAsia"/>
                                <w:sz w:val="24"/>
                                <w:szCs w:val="24"/>
                              </w:rPr>
                              <w:t>同</w:t>
                            </w:r>
                          </w:p>
                          <w:p w:rsidR="004F026D" w:rsidRDefault="00877304"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的な学びをおこなう</w:t>
                            </w:r>
                            <w:r w:rsidRPr="0086036C">
                              <w:rPr>
                                <w:rFonts w:ascii="AR Pゴシック体M" w:eastAsia="AR Pゴシック体M" w:hAnsi="AR Pゴシック体M" w:hint="eastAsia"/>
                                <w:sz w:val="24"/>
                                <w:szCs w:val="24"/>
                              </w:rPr>
                              <w:t>「</w:t>
                            </w:r>
                            <w:r w:rsidRPr="0086036C">
                              <w:rPr>
                                <w:rFonts w:ascii="AR Pゴシック体M" w:eastAsia="AR Pゴシック体M" w:hAnsi="AR Pゴシック体M"/>
                                <w:sz w:val="24"/>
                                <w:szCs w:val="24"/>
                              </w:rPr>
                              <w:t>学び合いの授業</w:t>
                            </w:r>
                            <w:r w:rsidR="005071B6" w:rsidRPr="0086036C">
                              <w:rPr>
                                <w:rFonts w:ascii="AR Pゴシック体M" w:eastAsia="AR Pゴシック体M" w:hAnsi="AR Pゴシック体M" w:hint="eastAsia"/>
                                <w:sz w:val="24"/>
                                <w:szCs w:val="24"/>
                              </w:rPr>
                              <w:t>」</w:t>
                            </w:r>
                            <w:r w:rsidRPr="0086036C">
                              <w:rPr>
                                <w:rFonts w:ascii="AR Pゴシック体M" w:eastAsia="AR Pゴシック体M" w:hAnsi="AR Pゴシック体M"/>
                                <w:sz w:val="24"/>
                                <w:szCs w:val="24"/>
                              </w:rPr>
                              <w:t>を研</w:t>
                            </w:r>
                          </w:p>
                          <w:p w:rsidR="004F026D" w:rsidRDefault="00877304"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究しています。写真は</w:t>
                            </w:r>
                            <w:r w:rsidRPr="0086036C">
                              <w:rPr>
                                <w:rFonts w:ascii="AR Pゴシック体M" w:eastAsia="AR Pゴシック体M" w:hAnsi="AR Pゴシック体M" w:hint="eastAsia"/>
                                <w:sz w:val="24"/>
                                <w:szCs w:val="24"/>
                              </w:rPr>
                              <w:t>4月25日に行われた</w:t>
                            </w:r>
                          </w:p>
                          <w:p w:rsidR="004F026D" w:rsidRDefault="00877304"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第1</w:t>
                            </w:r>
                            <w:r w:rsidR="005071B6" w:rsidRPr="0086036C">
                              <w:rPr>
                                <w:rFonts w:ascii="AR Pゴシック体M" w:eastAsia="AR Pゴシック体M" w:hAnsi="AR Pゴシック体M" w:hint="eastAsia"/>
                                <w:sz w:val="24"/>
                                <w:szCs w:val="24"/>
                              </w:rPr>
                              <w:t>回</w:t>
                            </w:r>
                            <w:r w:rsidRPr="0086036C">
                              <w:rPr>
                                <w:rFonts w:ascii="AR Pゴシック体M" w:eastAsia="AR Pゴシック体M" w:hAnsi="AR Pゴシック体M" w:hint="eastAsia"/>
                                <w:sz w:val="24"/>
                                <w:szCs w:val="24"/>
                              </w:rPr>
                              <w:t>の</w:t>
                            </w:r>
                            <w:r w:rsidRPr="0086036C">
                              <w:rPr>
                                <w:rFonts w:ascii="AR Pゴシック体M" w:eastAsia="AR Pゴシック体M" w:hAnsi="AR Pゴシック体M"/>
                                <w:sz w:val="24"/>
                                <w:szCs w:val="24"/>
                              </w:rPr>
                              <w:t>授業風景です。</w:t>
                            </w:r>
                            <w:r w:rsidR="00E65402" w:rsidRPr="0086036C">
                              <w:rPr>
                                <w:rFonts w:ascii="AR Pゴシック体M" w:eastAsia="AR Pゴシック体M" w:hAnsi="AR Pゴシック体M" w:hint="eastAsia"/>
                                <w:sz w:val="24"/>
                                <w:szCs w:val="24"/>
                              </w:rPr>
                              <w:t>学期に2回ずつこ</w:t>
                            </w:r>
                          </w:p>
                          <w:p w:rsidR="00E65402" w:rsidRPr="0086036C" w:rsidRDefault="00E65402"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のような研究授業を行います。</w:t>
                            </w:r>
                          </w:p>
                          <w:p w:rsidR="004F026D" w:rsidRDefault="00E65402" w:rsidP="004F026D">
                            <w:pPr>
                              <w:ind w:rightChars="-97" w:right="-204"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また、「</w:t>
                            </w:r>
                            <w:r w:rsidRPr="0086036C">
                              <w:rPr>
                                <w:rFonts w:ascii="AR Pゴシック体M" w:eastAsia="AR Pゴシック体M" w:hAnsi="AR Pゴシック体M"/>
                                <w:sz w:val="24"/>
                                <w:szCs w:val="24"/>
                              </w:rPr>
                              <w:t>きのくに</w:t>
                            </w:r>
                            <w:r w:rsidRPr="0086036C">
                              <w:rPr>
                                <w:rFonts w:ascii="AR Pゴシック体M" w:eastAsia="AR Pゴシック体M" w:hAnsi="AR Pゴシック体M" w:hint="eastAsia"/>
                                <w:sz w:val="24"/>
                                <w:szCs w:val="24"/>
                              </w:rPr>
                              <w:t>学力定着フォローアップ</w:t>
                            </w:r>
                            <w:r w:rsidR="005071B6" w:rsidRPr="0086036C">
                              <w:rPr>
                                <w:rFonts w:ascii="AR Pゴシック体M" w:eastAsia="AR Pゴシック体M" w:hAnsi="AR Pゴシック体M" w:hint="eastAsia"/>
                                <w:sz w:val="24"/>
                                <w:szCs w:val="24"/>
                              </w:rPr>
                              <w:t>」</w:t>
                            </w:r>
                          </w:p>
                          <w:p w:rsidR="004F026D" w:rsidRDefault="00E65402"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の指定を受け</w:t>
                            </w:r>
                            <w:r w:rsidRPr="0086036C">
                              <w:rPr>
                                <w:rFonts w:ascii="AR Pゴシック体M" w:eastAsia="AR Pゴシック体M" w:hAnsi="AR Pゴシック体M" w:hint="eastAsia"/>
                                <w:sz w:val="24"/>
                                <w:szCs w:val="24"/>
                              </w:rPr>
                              <w:t>年間14回</w:t>
                            </w:r>
                            <w:r w:rsidRPr="0086036C">
                              <w:rPr>
                                <w:rFonts w:ascii="AR Pゴシック体M" w:eastAsia="AR Pゴシック体M" w:hAnsi="AR Pゴシック体M"/>
                                <w:sz w:val="24"/>
                                <w:szCs w:val="24"/>
                              </w:rPr>
                              <w:t>アドバイザー</w:t>
                            </w:r>
                            <w:r w:rsidR="005071B6" w:rsidRPr="0086036C">
                              <w:rPr>
                                <w:rFonts w:ascii="AR Pゴシック体M" w:eastAsia="AR Pゴシック体M" w:hAnsi="AR Pゴシック体M" w:hint="eastAsia"/>
                                <w:sz w:val="24"/>
                                <w:szCs w:val="24"/>
                              </w:rPr>
                              <w:t>の</w:t>
                            </w:r>
                            <w:r w:rsidR="005071B6" w:rsidRPr="0086036C">
                              <w:rPr>
                                <w:rFonts w:ascii="AR Pゴシック体M" w:eastAsia="AR Pゴシック体M" w:hAnsi="AR Pゴシック体M"/>
                                <w:sz w:val="24"/>
                                <w:szCs w:val="24"/>
                              </w:rPr>
                              <w:t>先生</w:t>
                            </w:r>
                          </w:p>
                          <w:p w:rsidR="004F026D" w:rsidRDefault="00E65402"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に</w:t>
                            </w:r>
                            <w:r w:rsidRPr="0086036C">
                              <w:rPr>
                                <w:rFonts w:ascii="AR Pゴシック体M" w:eastAsia="AR Pゴシック体M" w:hAnsi="AR Pゴシック体M"/>
                                <w:sz w:val="24"/>
                                <w:szCs w:val="24"/>
                              </w:rPr>
                              <w:t>来校していただき、</w:t>
                            </w:r>
                            <w:r w:rsidRPr="0086036C">
                              <w:rPr>
                                <w:rFonts w:ascii="AR Pゴシック体M" w:eastAsia="AR Pゴシック体M" w:hAnsi="AR Pゴシック体M" w:hint="eastAsia"/>
                                <w:sz w:val="24"/>
                                <w:szCs w:val="24"/>
                              </w:rPr>
                              <w:t>授業を見ていただき</w:t>
                            </w:r>
                          </w:p>
                          <w:p w:rsidR="00EC5D2B" w:rsidRPr="0086036C" w:rsidRDefault="00E65402" w:rsidP="004F026D">
                            <w:pPr>
                              <w:ind w:rightChars="-97" w:right="-204"/>
                              <w:rPr>
                                <w:sz w:val="24"/>
                                <w:szCs w:val="24"/>
                              </w:rPr>
                            </w:pPr>
                            <w:r w:rsidRPr="0086036C">
                              <w:rPr>
                                <w:rFonts w:ascii="AR Pゴシック体M" w:eastAsia="AR Pゴシック体M" w:hAnsi="AR Pゴシック体M" w:hint="eastAsia"/>
                                <w:sz w:val="24"/>
                                <w:szCs w:val="24"/>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 o:spid="_x0000_s1028" type="#_x0000_t202" style="position:absolute;left:0;text-align:left;margin-left:220.7pt;margin-top:168.1pt;width:231pt;height:1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" fillcolor="white [3201]" stroked="f" strokeweight=".5pt">
                <v:textbox>
                  <w:txbxContent>
                    <w:p w:rsidR="00EC5D2B" w:rsidRPr="00E65402" w:rsidRDefault="00EC5D2B" w:rsidP="00EC5D2B">
                      <w:pPr>
                        <w:ind w:rightChars="-97" w:right="-204"/>
                        <w:rPr>
                          <w:rFonts w:ascii="AR Pゴシック体M" w:eastAsia="AR Pゴシック体M" w:hAnsi="AR Pゴシック体M"/>
                          <w:b/>
                          <w:sz w:val="24"/>
                          <w:szCs w:val="24"/>
                        </w:rPr>
                      </w:pPr>
                      <w:r w:rsidRPr="00E65402">
                        <w:rPr>
                          <w:rFonts w:ascii="AR Pゴシック体M" w:eastAsia="AR Pゴシック体M" w:hAnsi="AR Pゴシック体M" w:hint="eastAsia"/>
                          <w:b/>
                          <w:sz w:val="24"/>
                          <w:szCs w:val="24"/>
                        </w:rPr>
                        <w:t>「学び合いの授業」</w:t>
                      </w:r>
                      <w:r w:rsidR="00877304" w:rsidRPr="00E65402">
                        <w:rPr>
                          <w:rFonts w:ascii="AR Pゴシック体M" w:eastAsia="AR Pゴシック体M" w:hAnsi="AR Pゴシック体M" w:hint="eastAsia"/>
                          <w:b/>
                          <w:sz w:val="24"/>
                          <w:szCs w:val="24"/>
                        </w:rPr>
                        <w:t>の研究授業</w:t>
                      </w:r>
                    </w:p>
                    <w:p w:rsidR="004F026D" w:rsidRDefault="00877304" w:rsidP="0086036C">
                      <w:pPr>
                        <w:ind w:rightChars="-97" w:right="-204"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男女混合</w:t>
                      </w:r>
                      <w:r w:rsidR="00DA5ED9" w:rsidRPr="0086036C">
                        <w:rPr>
                          <w:rFonts w:ascii="AR Pゴシック体M" w:eastAsia="AR Pゴシック体M" w:hAnsi="AR Pゴシック体M" w:hint="eastAsia"/>
                          <w:sz w:val="24"/>
                          <w:szCs w:val="24"/>
                        </w:rPr>
                        <w:t>の</w:t>
                      </w:r>
                      <w:r w:rsidRPr="0086036C">
                        <w:rPr>
                          <w:rFonts w:ascii="AR Pゴシック体M" w:eastAsia="AR Pゴシック体M" w:hAnsi="AR Pゴシック体M"/>
                          <w:sz w:val="24"/>
                          <w:szCs w:val="24"/>
                        </w:rPr>
                        <w:t>4人グループを作って協</w:t>
                      </w:r>
                      <w:r w:rsidRPr="0086036C">
                        <w:rPr>
                          <w:rFonts w:ascii="AR Pゴシック体M" w:eastAsia="AR Pゴシック体M" w:hAnsi="AR Pゴシック体M" w:hint="eastAsia"/>
                          <w:sz w:val="24"/>
                          <w:szCs w:val="24"/>
                        </w:rPr>
                        <w:t>同</w:t>
                      </w:r>
                    </w:p>
                    <w:p w:rsidR="004F026D" w:rsidRDefault="00877304"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的な学びをおこなう</w:t>
                      </w:r>
                      <w:r w:rsidRPr="0086036C">
                        <w:rPr>
                          <w:rFonts w:ascii="AR Pゴシック体M" w:eastAsia="AR Pゴシック体M" w:hAnsi="AR Pゴシック体M" w:hint="eastAsia"/>
                          <w:sz w:val="24"/>
                          <w:szCs w:val="24"/>
                        </w:rPr>
                        <w:t>「</w:t>
                      </w:r>
                      <w:r w:rsidRPr="0086036C">
                        <w:rPr>
                          <w:rFonts w:ascii="AR Pゴシック体M" w:eastAsia="AR Pゴシック体M" w:hAnsi="AR Pゴシック体M"/>
                          <w:sz w:val="24"/>
                          <w:szCs w:val="24"/>
                        </w:rPr>
                        <w:t>学び合いの授業</w:t>
                      </w:r>
                      <w:r w:rsidR="005071B6" w:rsidRPr="0086036C">
                        <w:rPr>
                          <w:rFonts w:ascii="AR Pゴシック体M" w:eastAsia="AR Pゴシック体M" w:hAnsi="AR Pゴシック体M" w:hint="eastAsia"/>
                          <w:sz w:val="24"/>
                          <w:szCs w:val="24"/>
                        </w:rPr>
                        <w:t>」</w:t>
                      </w:r>
                      <w:r w:rsidRPr="0086036C">
                        <w:rPr>
                          <w:rFonts w:ascii="AR Pゴシック体M" w:eastAsia="AR Pゴシック体M" w:hAnsi="AR Pゴシック体M"/>
                          <w:sz w:val="24"/>
                          <w:szCs w:val="24"/>
                        </w:rPr>
                        <w:t>を研</w:t>
                      </w:r>
                    </w:p>
                    <w:p w:rsidR="004F026D" w:rsidRDefault="00877304"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究しています。写真は</w:t>
                      </w:r>
                      <w:r w:rsidRPr="0086036C">
                        <w:rPr>
                          <w:rFonts w:ascii="AR Pゴシック体M" w:eastAsia="AR Pゴシック体M" w:hAnsi="AR Pゴシック体M" w:hint="eastAsia"/>
                          <w:sz w:val="24"/>
                          <w:szCs w:val="24"/>
                        </w:rPr>
                        <w:t>4月25日に行われた</w:t>
                      </w:r>
                    </w:p>
                    <w:p w:rsidR="004F026D" w:rsidRDefault="00877304"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第1</w:t>
                      </w:r>
                      <w:r w:rsidR="005071B6" w:rsidRPr="0086036C">
                        <w:rPr>
                          <w:rFonts w:ascii="AR Pゴシック体M" w:eastAsia="AR Pゴシック体M" w:hAnsi="AR Pゴシック体M" w:hint="eastAsia"/>
                          <w:sz w:val="24"/>
                          <w:szCs w:val="24"/>
                        </w:rPr>
                        <w:t>回</w:t>
                      </w:r>
                      <w:r w:rsidRPr="0086036C">
                        <w:rPr>
                          <w:rFonts w:ascii="AR Pゴシック体M" w:eastAsia="AR Pゴシック体M" w:hAnsi="AR Pゴシック体M" w:hint="eastAsia"/>
                          <w:sz w:val="24"/>
                          <w:szCs w:val="24"/>
                        </w:rPr>
                        <w:t>の</w:t>
                      </w:r>
                      <w:r w:rsidRPr="0086036C">
                        <w:rPr>
                          <w:rFonts w:ascii="AR Pゴシック体M" w:eastAsia="AR Pゴシック体M" w:hAnsi="AR Pゴシック体M"/>
                          <w:sz w:val="24"/>
                          <w:szCs w:val="24"/>
                        </w:rPr>
                        <w:t>授業風景です。</w:t>
                      </w:r>
                      <w:r w:rsidR="00E65402" w:rsidRPr="0086036C">
                        <w:rPr>
                          <w:rFonts w:ascii="AR Pゴシック体M" w:eastAsia="AR Pゴシック体M" w:hAnsi="AR Pゴシック体M" w:hint="eastAsia"/>
                          <w:sz w:val="24"/>
                          <w:szCs w:val="24"/>
                        </w:rPr>
                        <w:t>学期に2回ずつこ</w:t>
                      </w:r>
                    </w:p>
                    <w:p w:rsidR="00E65402" w:rsidRPr="0086036C" w:rsidRDefault="00E65402"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のような研究授業を行います。</w:t>
                      </w:r>
                    </w:p>
                    <w:p w:rsidR="004F026D" w:rsidRDefault="00E65402" w:rsidP="004F026D">
                      <w:pPr>
                        <w:ind w:rightChars="-97" w:right="-204"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また、「</w:t>
                      </w:r>
                      <w:r w:rsidRPr="0086036C">
                        <w:rPr>
                          <w:rFonts w:ascii="AR Pゴシック体M" w:eastAsia="AR Pゴシック体M" w:hAnsi="AR Pゴシック体M"/>
                          <w:sz w:val="24"/>
                          <w:szCs w:val="24"/>
                        </w:rPr>
                        <w:t>きのくに</w:t>
                      </w:r>
                      <w:r w:rsidRPr="0086036C">
                        <w:rPr>
                          <w:rFonts w:ascii="AR Pゴシック体M" w:eastAsia="AR Pゴシック体M" w:hAnsi="AR Pゴシック体M" w:hint="eastAsia"/>
                          <w:sz w:val="24"/>
                          <w:szCs w:val="24"/>
                        </w:rPr>
                        <w:t>学力定着フォローアップ</w:t>
                      </w:r>
                      <w:r w:rsidR="005071B6" w:rsidRPr="0086036C">
                        <w:rPr>
                          <w:rFonts w:ascii="AR Pゴシック体M" w:eastAsia="AR Pゴシック体M" w:hAnsi="AR Pゴシック体M" w:hint="eastAsia"/>
                          <w:sz w:val="24"/>
                          <w:szCs w:val="24"/>
                        </w:rPr>
                        <w:t>」</w:t>
                      </w:r>
                    </w:p>
                    <w:p w:rsidR="004F026D" w:rsidRDefault="00E65402"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sz w:val="24"/>
                          <w:szCs w:val="24"/>
                        </w:rPr>
                        <w:t>の指定を受け</w:t>
                      </w:r>
                      <w:r w:rsidRPr="0086036C">
                        <w:rPr>
                          <w:rFonts w:ascii="AR Pゴシック体M" w:eastAsia="AR Pゴシック体M" w:hAnsi="AR Pゴシック体M" w:hint="eastAsia"/>
                          <w:sz w:val="24"/>
                          <w:szCs w:val="24"/>
                        </w:rPr>
                        <w:t>年間14回</w:t>
                      </w:r>
                      <w:r w:rsidRPr="0086036C">
                        <w:rPr>
                          <w:rFonts w:ascii="AR Pゴシック体M" w:eastAsia="AR Pゴシック体M" w:hAnsi="AR Pゴシック体M"/>
                          <w:sz w:val="24"/>
                          <w:szCs w:val="24"/>
                        </w:rPr>
                        <w:t>アドバイザー</w:t>
                      </w:r>
                      <w:r w:rsidR="005071B6" w:rsidRPr="0086036C">
                        <w:rPr>
                          <w:rFonts w:ascii="AR Pゴシック体M" w:eastAsia="AR Pゴシック体M" w:hAnsi="AR Pゴシック体M" w:hint="eastAsia"/>
                          <w:sz w:val="24"/>
                          <w:szCs w:val="24"/>
                        </w:rPr>
                        <w:t>の</w:t>
                      </w:r>
                      <w:r w:rsidR="005071B6" w:rsidRPr="0086036C">
                        <w:rPr>
                          <w:rFonts w:ascii="AR Pゴシック体M" w:eastAsia="AR Pゴシック体M" w:hAnsi="AR Pゴシック体M"/>
                          <w:sz w:val="24"/>
                          <w:szCs w:val="24"/>
                        </w:rPr>
                        <w:t>先生</w:t>
                      </w:r>
                    </w:p>
                    <w:p w:rsidR="004F026D" w:rsidRDefault="00E65402" w:rsidP="004F026D">
                      <w:pPr>
                        <w:ind w:rightChars="-97" w:right="-204"/>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に</w:t>
                      </w:r>
                      <w:r w:rsidRPr="0086036C">
                        <w:rPr>
                          <w:rFonts w:ascii="AR Pゴシック体M" w:eastAsia="AR Pゴシック体M" w:hAnsi="AR Pゴシック体M"/>
                          <w:sz w:val="24"/>
                          <w:szCs w:val="24"/>
                        </w:rPr>
                        <w:t>来校していただき、</w:t>
                      </w:r>
                      <w:r w:rsidRPr="0086036C">
                        <w:rPr>
                          <w:rFonts w:ascii="AR Pゴシック体M" w:eastAsia="AR Pゴシック体M" w:hAnsi="AR Pゴシック体M" w:hint="eastAsia"/>
                          <w:sz w:val="24"/>
                          <w:szCs w:val="24"/>
                        </w:rPr>
                        <w:t>授業を見ていただき</w:t>
                      </w:r>
                    </w:p>
                    <w:p w:rsidR="00EC5D2B" w:rsidRPr="0086036C" w:rsidRDefault="00E65402" w:rsidP="004F026D">
                      <w:pPr>
                        <w:ind w:rightChars="-97" w:right="-204"/>
                        <w:rPr>
                          <w:sz w:val="24"/>
                          <w:szCs w:val="24"/>
                        </w:rPr>
                      </w:pPr>
                      <w:r w:rsidRPr="0086036C">
                        <w:rPr>
                          <w:rFonts w:ascii="AR Pゴシック体M" w:eastAsia="AR Pゴシック体M" w:hAnsi="AR Pゴシック体M" w:hint="eastAsia"/>
                          <w:sz w:val="24"/>
                          <w:szCs w:val="24"/>
                        </w:rPr>
                        <w:t>ます。</w:t>
                      </w:r>
                    </w:p>
                  </w:txbxContent>
                </v:textbox>
                <w10:wrap type="square"/>
              </v:shape>
            </w:pict>
          </mc:Fallback>
        </mc:AlternateContent>
      </w:r>
      <w:r>
        <w:rPr>
          <w:noProof/>
        </w:rPr>
        <mc:AlternateContent>
          <mc:Choice Requires="wps">
            <w:drawing>
              <wp:anchor distT="45720" distB="45720" distL="114300" distR="114300" simplePos="0" relativeHeight="251670528" behindDoc="0" locked="0" layoutInCell="1" allowOverlap="1">
                <wp:simplePos x="0" y="0"/>
                <wp:positionH relativeFrom="margin">
                  <wp:align>left</wp:align>
                </wp:positionH>
                <wp:positionV relativeFrom="paragraph">
                  <wp:posOffset>1270</wp:posOffset>
                </wp:positionV>
                <wp:extent cx="5800725" cy="4286250"/>
                <wp:effectExtent l="0" t="0" r="9525" b="0"/>
                <wp:wrapSquare wrapText="bothSides"/>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4286250"/>
                        </a:xfrm>
                        <a:prstGeom prst="rect">
                          <a:avLst/>
                        </a:prstGeom>
                        <a:solidFill>
                          <a:srgbClr val="FFFFFF"/>
                        </a:solidFill>
                        <a:ln w="9525">
                          <a:noFill/>
                          <a:miter lim="800000"/>
                          <a:headEnd/>
                          <a:tailEnd/>
                        </a:ln>
                      </wps:spPr>
                      <wps:txbx>
                        <w:txbxContent>
                          <w:p w:rsidR="00EC5D2B" w:rsidRDefault="008953E4" w:rsidP="00EC5D2B">
                            <w:pPr>
                              <w:ind w:rightChars="-97" w:right="-204"/>
                            </w:pPr>
                            <w:r w:rsidRPr="008953E4">
                              <w:rPr>
                                <w:noProof/>
                              </w:rPr>
                              <w:drawing>
                                <wp:inline distT="0" distB="0" distL="0" distR="0">
                                  <wp:extent cx="2540407" cy="19050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CASIO\CIMG166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7816" cy="1910556"/>
                                          </a:xfrm>
                                          <a:prstGeom prst="rect">
                                            <a:avLst/>
                                          </a:prstGeom>
                                          <a:noFill/>
                                          <a:ln>
                                            <a:noFill/>
                                          </a:ln>
                                        </pic:spPr>
                                      </pic:pic>
                                    </a:graphicData>
                                  </a:graphic>
                                </wp:inline>
                              </w:drawing>
                            </w:r>
                            <w:r w:rsidR="00EC5D2B">
                              <w:rPr>
                                <w:rFonts w:hint="eastAsia"/>
                              </w:rPr>
                              <w:t xml:space="preserve">　</w:t>
                            </w:r>
                            <w:r w:rsidR="004F026D" w:rsidRPr="00EC5D2B">
                              <w:rPr>
                                <w:noProof/>
                              </w:rPr>
                              <w:drawing>
                                <wp:inline distT="0" distB="0" distL="0" distR="0" wp14:anchorId="62CD9935" wp14:editId="047B8111">
                                  <wp:extent cx="2598687" cy="1897380"/>
                                  <wp:effectExtent l="0" t="0" r="0" b="7620"/>
                                  <wp:docPr id="9" name="図 9" descr="E:\DCIM\100CASIO\CIMG1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CASIO\CIMG166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00361" cy="1898602"/>
                                          </a:xfrm>
                                          <a:prstGeom prst="rect">
                                            <a:avLst/>
                                          </a:prstGeom>
                                          <a:noFill/>
                                          <a:ln>
                                            <a:noFill/>
                                          </a:ln>
                                        </pic:spPr>
                                      </pic:pic>
                                    </a:graphicData>
                                  </a:graphic>
                                </wp:inline>
                              </w:drawing>
                            </w:r>
                            <w:r w:rsidR="00EC5D2B" w:rsidRPr="00EC5D2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EC5D2B" w:rsidRPr="00EC5D2B">
                              <w:rPr>
                                <w:noProof/>
                              </w:rPr>
                              <w:drawing>
                                <wp:inline distT="0" distB="0" distL="0" distR="0" wp14:anchorId="561FD523" wp14:editId="1E408086">
                                  <wp:extent cx="2524125" cy="1892847"/>
                                  <wp:effectExtent l="0" t="0" r="0" b="0"/>
                                  <wp:docPr id="10" name="図 10" descr="E:\DCIM\100CASIO\CIMG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CASIO\CIMG167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0130" cy="1904849"/>
                                          </a:xfrm>
                                          <a:prstGeom prst="rect">
                                            <a:avLst/>
                                          </a:prstGeom>
                                          <a:noFill/>
                                          <a:ln>
                                            <a:noFill/>
                                          </a:ln>
                                        </pic:spPr>
                                      </pic:pic>
                                    </a:graphicData>
                                  </a:graphic>
                                </wp:inline>
                              </w:drawing>
                            </w:r>
                          </w:p>
                          <w:p w:rsidR="008953E4" w:rsidRDefault="008953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0;margin-top:.1pt;width:456.75pt;height:337.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" stroked="f">
                <v:textbox>
                  <w:txbxContent>
                    <w:p w:rsidR="00EC5D2B" w:rsidRDefault="008953E4" w:rsidP="00EC5D2B">
                      <w:pPr>
                        <w:ind w:rightChars="-97" w:right="-204"/>
                      </w:pPr>
                      <w:r w:rsidRPr="008953E4">
                        <w:rPr>
                          <w:noProof/>
                        </w:rPr>
                        <w:drawing>
                          <wp:inline distT="0" distB="0" distL="0" distR="0">
                            <wp:extent cx="2540407" cy="19050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CASIO\CIMG166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7816" cy="1910556"/>
                                    </a:xfrm>
                                    <a:prstGeom prst="rect">
                                      <a:avLst/>
                                    </a:prstGeom>
                                    <a:noFill/>
                                    <a:ln>
                                      <a:noFill/>
                                    </a:ln>
                                  </pic:spPr>
                                </pic:pic>
                              </a:graphicData>
                            </a:graphic>
                          </wp:inline>
                        </w:drawing>
                      </w:r>
                      <w:r w:rsidR="00EC5D2B">
                        <w:rPr>
                          <w:rFonts w:hint="eastAsia"/>
                        </w:rPr>
                        <w:t xml:space="preserve">　</w:t>
                      </w:r>
                      <w:r w:rsidR="004F026D" w:rsidRPr="00EC5D2B">
                        <w:rPr>
                          <w:noProof/>
                        </w:rPr>
                        <w:drawing>
                          <wp:inline distT="0" distB="0" distL="0" distR="0" wp14:anchorId="62CD9935" wp14:editId="047B8111">
                            <wp:extent cx="2598687" cy="1897380"/>
                            <wp:effectExtent l="0" t="0" r="0" b="7620"/>
                            <wp:docPr id="9" name="図 9" descr="E:\DCIM\100CASIO\CIMG1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CASIO\CIMG166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00361" cy="1898602"/>
                                    </a:xfrm>
                                    <a:prstGeom prst="rect">
                                      <a:avLst/>
                                    </a:prstGeom>
                                    <a:noFill/>
                                    <a:ln>
                                      <a:noFill/>
                                    </a:ln>
                                  </pic:spPr>
                                </pic:pic>
                              </a:graphicData>
                            </a:graphic>
                          </wp:inline>
                        </w:drawing>
                      </w:r>
                      <w:r w:rsidR="00EC5D2B" w:rsidRPr="00EC5D2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EC5D2B" w:rsidRPr="00EC5D2B">
                        <w:rPr>
                          <w:noProof/>
                        </w:rPr>
                        <w:drawing>
                          <wp:inline distT="0" distB="0" distL="0" distR="0" wp14:anchorId="561FD523" wp14:editId="1E408086">
                            <wp:extent cx="2524125" cy="1892847"/>
                            <wp:effectExtent l="0" t="0" r="0" b="0"/>
                            <wp:docPr id="10" name="図 10" descr="E:\DCIM\100CASIO\CIMG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CASIO\CIMG167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0130" cy="1904849"/>
                                    </a:xfrm>
                                    <a:prstGeom prst="rect">
                                      <a:avLst/>
                                    </a:prstGeom>
                                    <a:noFill/>
                                    <a:ln>
                                      <a:noFill/>
                                    </a:ln>
                                  </pic:spPr>
                                </pic:pic>
                              </a:graphicData>
                            </a:graphic>
                          </wp:inline>
                        </w:drawing>
                      </w:r>
                    </w:p>
                    <w:p w:rsidR="008953E4" w:rsidRDefault="008953E4"/>
                  </w:txbxContent>
                </v:textbox>
                <w10:wrap type="square" anchorx="margin"/>
              </v:shape>
            </w:pict>
          </mc:Fallback>
        </mc:AlternateContent>
      </w:r>
      <w:r>
        <w:rPr>
          <w:noProof/>
        </w:rPr>
        <mc:AlternateContent>
          <mc:Choice Requires="wps">
            <w:drawing>
              <wp:anchor distT="45720" distB="45720" distL="114300" distR="114300" simplePos="0" relativeHeight="251664384" behindDoc="0" locked="0" layoutInCell="1" allowOverlap="1" wp14:anchorId="5027D584" wp14:editId="23370CB0">
                <wp:simplePos x="0" y="0"/>
                <wp:positionH relativeFrom="margin">
                  <wp:align>right</wp:align>
                </wp:positionH>
                <wp:positionV relativeFrom="paragraph">
                  <wp:posOffset>4630420</wp:posOffset>
                </wp:positionV>
                <wp:extent cx="3943350" cy="4124325"/>
                <wp:effectExtent l="0" t="0" r="19050" b="2857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4124325"/>
                        </a:xfrm>
                        <a:prstGeom prst="rect">
                          <a:avLst/>
                        </a:prstGeom>
                        <a:noFill/>
                        <a:ln cap="rnd">
                          <a:solidFill>
                            <a:srgbClr val="C00000"/>
                          </a:solidFill>
                          <a:round/>
                          <a:headEnd/>
                          <a:tailEnd/>
                        </a:ln>
                      </wps:spPr>
                      <wps:style>
                        <a:lnRef idx="2">
                          <a:schemeClr val="accent1"/>
                        </a:lnRef>
                        <a:fillRef idx="1">
                          <a:schemeClr val="lt1"/>
                        </a:fillRef>
                        <a:effectRef idx="0">
                          <a:schemeClr val="accent1"/>
                        </a:effectRef>
                        <a:fontRef idx="minor">
                          <a:schemeClr val="dk1"/>
                        </a:fontRef>
                      </wps:style>
                      <wps:txbx>
                        <w:txbxContent>
                          <w:p w:rsidR="00E65402" w:rsidRDefault="008D6814" w:rsidP="00E65402">
                            <w:pPr>
                              <w:rPr>
                                <w:rFonts w:ascii="AR P丸ゴシック体E" w:eastAsia="AR P丸ゴシック体E" w:hAnsi="AR P丸ゴシック体E"/>
                                <w:sz w:val="24"/>
                                <w:szCs w:val="24"/>
                              </w:rPr>
                            </w:pPr>
                            <w:r>
                              <w:rPr>
                                <w:rFonts w:ascii="AR P丸ゴシック体E" w:eastAsia="AR P丸ゴシック体E" w:hAnsi="AR P丸ゴシック体E" w:hint="eastAsia"/>
                                <w:sz w:val="24"/>
                                <w:szCs w:val="24"/>
                              </w:rPr>
                              <w:t>◎</w:t>
                            </w:r>
                            <w:r>
                              <w:rPr>
                                <w:rFonts w:ascii="AR P丸ゴシック体E" w:eastAsia="AR P丸ゴシック体E" w:hAnsi="AR P丸ゴシック体E"/>
                                <w:sz w:val="24"/>
                                <w:szCs w:val="24"/>
                              </w:rPr>
                              <w:t xml:space="preserve">　</w:t>
                            </w:r>
                            <w:r w:rsidR="00E65402">
                              <w:rPr>
                                <w:rFonts w:ascii="AR P丸ゴシック体E" w:eastAsia="AR P丸ゴシック体E" w:hAnsi="AR P丸ゴシック体E" w:hint="eastAsia"/>
                                <w:sz w:val="24"/>
                                <w:szCs w:val="24"/>
                              </w:rPr>
                              <w:t>地域の方へのお願い</w:t>
                            </w:r>
                            <w:r w:rsidR="00E65402">
                              <w:rPr>
                                <w:rFonts w:ascii="AR P丸ゴシック体E" w:eastAsia="AR P丸ゴシック体E" w:hAnsi="AR P丸ゴシック体E"/>
                                <w:sz w:val="24"/>
                                <w:szCs w:val="24"/>
                              </w:rPr>
                              <w:t xml:space="preserve">　</w:t>
                            </w:r>
                          </w:p>
                          <w:p w:rsidR="008D6814" w:rsidRDefault="00E65402" w:rsidP="00E65402">
                            <w:pPr>
                              <w:rPr>
                                <w:rFonts w:ascii="AR P丸ゴシック体E" w:eastAsia="AR P丸ゴシック体E" w:hAnsi="AR P丸ゴシック体E"/>
                                <w:sz w:val="24"/>
                                <w:szCs w:val="24"/>
                              </w:rPr>
                            </w:pPr>
                            <w:r>
                              <w:rPr>
                                <w:rFonts w:ascii="AR P丸ゴシック体E" w:eastAsia="AR P丸ゴシック体E" w:hAnsi="AR P丸ゴシック体E" w:hint="eastAsia"/>
                                <w:sz w:val="24"/>
                                <w:szCs w:val="24"/>
                              </w:rPr>
                              <w:t>～</w:t>
                            </w:r>
                            <w:r w:rsidR="004F026D">
                              <w:rPr>
                                <w:rFonts w:ascii="AR P丸ゴシック体E" w:eastAsia="AR P丸ゴシック体E" w:hAnsi="AR P丸ゴシック体E" w:hint="eastAsia"/>
                                <w:sz w:val="24"/>
                                <w:szCs w:val="24"/>
                              </w:rPr>
                              <w:t>朝の</w:t>
                            </w:r>
                            <w:r w:rsidR="008D6814" w:rsidRPr="00C85C7E">
                              <w:rPr>
                                <w:rFonts w:ascii="AR P丸ゴシック体E" w:eastAsia="AR P丸ゴシック体E" w:hAnsi="AR P丸ゴシック体E" w:hint="eastAsia"/>
                                <w:sz w:val="24"/>
                                <w:szCs w:val="24"/>
                              </w:rPr>
                              <w:t>読書タイム</w:t>
                            </w:r>
                            <w:r w:rsidR="00691764">
                              <w:rPr>
                                <w:rFonts w:ascii="AR P丸ゴシック体E" w:eastAsia="AR P丸ゴシック体E" w:hAnsi="AR P丸ゴシック体E" w:hint="eastAsia"/>
                                <w:sz w:val="24"/>
                                <w:szCs w:val="24"/>
                              </w:rPr>
                              <w:t>で</w:t>
                            </w:r>
                            <w:r w:rsidR="00691764">
                              <w:rPr>
                                <w:rFonts w:ascii="AR P丸ゴシック体E" w:eastAsia="AR P丸ゴシック体E" w:hAnsi="AR P丸ゴシック体E"/>
                                <w:sz w:val="24"/>
                                <w:szCs w:val="24"/>
                              </w:rPr>
                              <w:t>活用する</w:t>
                            </w:r>
                            <w:r w:rsidR="008D6814">
                              <w:rPr>
                                <w:rFonts w:ascii="AR P丸ゴシック体E" w:eastAsia="AR P丸ゴシック体E" w:hAnsi="AR P丸ゴシック体E"/>
                                <w:sz w:val="24"/>
                                <w:szCs w:val="24"/>
                              </w:rPr>
                              <w:t>本</w:t>
                            </w:r>
                            <w:r w:rsidR="008D6814">
                              <w:rPr>
                                <w:rFonts w:ascii="AR P丸ゴシック体E" w:eastAsia="AR P丸ゴシック体E" w:hAnsi="AR P丸ゴシック体E" w:hint="eastAsia"/>
                                <w:sz w:val="24"/>
                                <w:szCs w:val="24"/>
                              </w:rPr>
                              <w:t>を</w:t>
                            </w:r>
                            <w:r w:rsidR="008D6814">
                              <w:rPr>
                                <w:rFonts w:ascii="AR P丸ゴシック体E" w:eastAsia="AR P丸ゴシック体E" w:hAnsi="AR P丸ゴシック体E"/>
                                <w:sz w:val="24"/>
                                <w:szCs w:val="24"/>
                              </w:rPr>
                              <w:t>ください！～</w:t>
                            </w:r>
                          </w:p>
                          <w:p w:rsidR="004F026D" w:rsidRPr="00C85C7E" w:rsidRDefault="004F026D" w:rsidP="00E65402">
                            <w:pPr>
                              <w:rPr>
                                <w:rFonts w:ascii="AR P丸ゴシック体E" w:eastAsia="AR P丸ゴシック体E" w:hAnsi="AR P丸ゴシック体E" w:hint="eastAsia"/>
                                <w:sz w:val="24"/>
                                <w:szCs w:val="24"/>
                              </w:rPr>
                            </w:pPr>
                          </w:p>
                          <w:p w:rsidR="008D6814" w:rsidRPr="00E47FA7" w:rsidRDefault="008D6814" w:rsidP="008D6814">
                            <w:pPr>
                              <w:rPr>
                                <w:rFonts w:ascii="AR Pゴシック体M" w:eastAsia="AR Pゴシック体M" w:hAnsi="AR Pゴシック体M"/>
                                <w:sz w:val="24"/>
                                <w:szCs w:val="24"/>
                              </w:rPr>
                            </w:pPr>
                            <w:r>
                              <w:rPr>
                                <w:rFonts w:ascii="AR P丸ゴシック体E" w:eastAsia="AR P丸ゴシック体E" w:hAnsi="AR P丸ゴシック体E" w:hint="eastAsia"/>
                              </w:rPr>
                              <w:t xml:space="preserve">　</w:t>
                            </w:r>
                            <w:r w:rsidRPr="00E47FA7">
                              <w:rPr>
                                <w:rFonts w:ascii="AR Pゴシック体M" w:eastAsia="AR Pゴシック体M" w:hAnsi="AR Pゴシック体M"/>
                                <w:sz w:val="24"/>
                                <w:szCs w:val="24"/>
                              </w:rPr>
                              <w:t>西脇中学校では</w:t>
                            </w:r>
                            <w:r w:rsidRPr="00E47FA7">
                              <w:rPr>
                                <w:rFonts w:ascii="AR Pゴシック体M" w:eastAsia="AR Pゴシック体M" w:hAnsi="AR Pゴシック体M" w:hint="eastAsia"/>
                                <w:sz w:val="24"/>
                                <w:szCs w:val="24"/>
                              </w:rPr>
                              <w:t>毎朝</w:t>
                            </w:r>
                            <w:r w:rsidRPr="00E47FA7">
                              <w:rPr>
                                <w:rFonts w:ascii="AR Pゴシック体M" w:eastAsia="AR Pゴシック体M" w:hAnsi="AR Pゴシック体M"/>
                                <w:sz w:val="24"/>
                                <w:szCs w:val="24"/>
                              </w:rPr>
                              <w:t>１０分間</w:t>
                            </w:r>
                            <w:r w:rsidRPr="00E47FA7">
                              <w:rPr>
                                <w:rFonts w:ascii="AR Pゴシック体M" w:eastAsia="AR Pゴシック体M" w:hAnsi="AR Pゴシック体M" w:hint="eastAsia"/>
                                <w:sz w:val="24"/>
                                <w:szCs w:val="24"/>
                              </w:rPr>
                              <w:t>、朝の会の中で声を出さずに本を読む時間を設けています。しかし、家から本を持ってこない生徒</w:t>
                            </w:r>
                            <w:r w:rsidRPr="00E47FA7">
                              <w:rPr>
                                <w:rFonts w:ascii="AR Pゴシック体M" w:eastAsia="AR Pゴシック体M" w:hAnsi="AR Pゴシック体M"/>
                                <w:sz w:val="24"/>
                                <w:szCs w:val="24"/>
                              </w:rPr>
                              <w:t>が</w:t>
                            </w:r>
                            <w:r w:rsidRPr="00E47FA7">
                              <w:rPr>
                                <w:rFonts w:ascii="AR Pゴシック体M" w:eastAsia="AR Pゴシック体M" w:hAnsi="AR Pゴシック体M" w:hint="eastAsia"/>
                                <w:sz w:val="24"/>
                                <w:szCs w:val="24"/>
                              </w:rPr>
                              <w:t>多数います。図書室で本を借りてくれればいいのですが、手続きが面倒なのか</w:t>
                            </w:r>
                            <w:r w:rsidR="00691764">
                              <w:rPr>
                                <w:rFonts w:ascii="AR Pゴシック体M" w:eastAsia="AR Pゴシック体M" w:hAnsi="AR Pゴシック体M" w:hint="eastAsia"/>
                                <w:sz w:val="24"/>
                                <w:szCs w:val="24"/>
                              </w:rPr>
                              <w:t>、</w:t>
                            </w:r>
                            <w:r w:rsidRPr="00E47FA7">
                              <w:rPr>
                                <w:rFonts w:ascii="AR Pゴシック体M" w:eastAsia="AR Pゴシック体M" w:hAnsi="AR Pゴシック体M" w:hint="eastAsia"/>
                                <w:sz w:val="24"/>
                                <w:szCs w:val="24"/>
                              </w:rPr>
                              <w:t>なかなか借りてくれません。</w:t>
                            </w:r>
                            <w:r w:rsidR="00691764">
                              <w:rPr>
                                <w:rFonts w:ascii="AR Pゴシック体M" w:eastAsia="AR Pゴシック体M" w:hAnsi="AR Pゴシック体M" w:hint="eastAsia"/>
                                <w:sz w:val="24"/>
                                <w:szCs w:val="24"/>
                              </w:rPr>
                              <w:t>本を持っていない生徒は教科書を読むことになっていますが、教科書は</w:t>
                            </w:r>
                            <w:r w:rsidR="00691764">
                              <w:rPr>
                                <w:rFonts w:ascii="AR Pゴシック体M" w:eastAsia="AR Pゴシック体M" w:hAnsi="AR Pゴシック体M"/>
                                <w:sz w:val="24"/>
                                <w:szCs w:val="24"/>
                              </w:rPr>
                              <w:t>授業で読め</w:t>
                            </w:r>
                            <w:r w:rsidR="005071B6">
                              <w:rPr>
                                <w:rFonts w:ascii="AR Pゴシック体M" w:eastAsia="AR Pゴシック体M" w:hAnsi="AR Pゴシック体M" w:hint="eastAsia"/>
                                <w:sz w:val="24"/>
                                <w:szCs w:val="24"/>
                              </w:rPr>
                              <w:t>ます</w:t>
                            </w:r>
                            <w:r w:rsidR="00691764">
                              <w:rPr>
                                <w:rFonts w:ascii="AR Pゴシック体M" w:eastAsia="AR Pゴシック体M" w:hAnsi="AR Pゴシック体M"/>
                                <w:sz w:val="24"/>
                                <w:szCs w:val="24"/>
                              </w:rPr>
                              <w:t>。</w:t>
                            </w:r>
                            <w:r w:rsidR="00691764">
                              <w:rPr>
                                <w:rFonts w:ascii="AR Pゴシック体M" w:eastAsia="AR Pゴシック体M" w:hAnsi="AR Pゴシック体M" w:hint="eastAsia"/>
                                <w:sz w:val="24"/>
                                <w:szCs w:val="24"/>
                              </w:rPr>
                              <w:t>できれば本</w:t>
                            </w:r>
                            <w:r w:rsidR="00691764">
                              <w:rPr>
                                <w:rFonts w:ascii="AR Pゴシック体M" w:eastAsia="AR Pゴシック体M" w:hAnsi="AR Pゴシック体M"/>
                                <w:sz w:val="24"/>
                                <w:szCs w:val="24"/>
                              </w:rPr>
                              <w:t>の面白さに</w:t>
                            </w:r>
                            <w:r w:rsidR="00691764">
                              <w:rPr>
                                <w:rFonts w:ascii="AR Pゴシック体M" w:eastAsia="AR Pゴシック体M" w:hAnsi="AR Pゴシック体M" w:hint="eastAsia"/>
                                <w:sz w:val="24"/>
                                <w:szCs w:val="24"/>
                              </w:rPr>
                              <w:t>気付</w:t>
                            </w:r>
                            <w:r w:rsidR="00691764">
                              <w:rPr>
                                <w:rFonts w:ascii="AR Pゴシック体M" w:eastAsia="AR Pゴシック体M" w:hAnsi="AR Pゴシック体M"/>
                                <w:sz w:val="24"/>
                                <w:szCs w:val="24"/>
                              </w:rPr>
                              <w:t>かされる</w:t>
                            </w:r>
                            <w:r w:rsidR="00691764">
                              <w:rPr>
                                <w:rFonts w:ascii="AR Pゴシック体M" w:eastAsia="AR Pゴシック体M" w:hAnsi="AR Pゴシック体M" w:hint="eastAsia"/>
                                <w:sz w:val="24"/>
                                <w:szCs w:val="24"/>
                              </w:rPr>
                              <w:t>ような</w:t>
                            </w:r>
                            <w:r w:rsidR="00691764">
                              <w:rPr>
                                <w:rFonts w:ascii="AR Pゴシック体M" w:eastAsia="AR Pゴシック体M" w:hAnsi="AR Pゴシック体M"/>
                                <w:sz w:val="24"/>
                                <w:szCs w:val="24"/>
                              </w:rPr>
                              <w:t>1</w:t>
                            </w:r>
                            <w:r w:rsidR="00691764">
                              <w:rPr>
                                <w:rFonts w:ascii="AR Pゴシック体M" w:eastAsia="AR Pゴシック体M" w:hAnsi="AR Pゴシック体M" w:hint="eastAsia"/>
                                <w:sz w:val="24"/>
                                <w:szCs w:val="24"/>
                              </w:rPr>
                              <w:t>冊</w:t>
                            </w:r>
                            <w:r w:rsidR="00691764">
                              <w:rPr>
                                <w:rFonts w:ascii="AR Pゴシック体M" w:eastAsia="AR Pゴシック体M" w:hAnsi="AR Pゴシック体M"/>
                                <w:sz w:val="24"/>
                                <w:szCs w:val="24"/>
                              </w:rPr>
                              <w:t>に</w:t>
                            </w:r>
                            <w:r w:rsidR="00691764">
                              <w:rPr>
                                <w:rFonts w:ascii="AR Pゴシック体M" w:eastAsia="AR Pゴシック体M" w:hAnsi="AR Pゴシック体M" w:hint="eastAsia"/>
                                <w:sz w:val="24"/>
                                <w:szCs w:val="24"/>
                              </w:rPr>
                              <w:t>出会って欲しい</w:t>
                            </w:r>
                            <w:r w:rsidR="00691764">
                              <w:rPr>
                                <w:rFonts w:ascii="AR Pゴシック体M" w:eastAsia="AR Pゴシック体M" w:hAnsi="AR Pゴシック体M"/>
                                <w:sz w:val="24"/>
                                <w:szCs w:val="24"/>
                              </w:rPr>
                              <w:t>と</w:t>
                            </w:r>
                            <w:r w:rsidR="00691764">
                              <w:rPr>
                                <w:rFonts w:ascii="AR Pゴシック体M" w:eastAsia="AR Pゴシック体M" w:hAnsi="AR Pゴシック体M" w:hint="eastAsia"/>
                                <w:sz w:val="24"/>
                                <w:szCs w:val="24"/>
                              </w:rPr>
                              <w:t>思うのです。</w:t>
                            </w:r>
                          </w:p>
                          <w:p w:rsidR="008D6814" w:rsidRDefault="008D6814" w:rsidP="008D6814">
                            <w:pPr>
                              <w:ind w:firstLineChars="100" w:firstLine="240"/>
                              <w:rPr>
                                <w:rFonts w:ascii="AR Pゴシック体M" w:eastAsia="AR Pゴシック体M" w:hAnsi="AR Pゴシック体M"/>
                                <w:sz w:val="24"/>
                                <w:szCs w:val="24"/>
                              </w:rPr>
                            </w:pPr>
                            <w:r w:rsidRPr="00E47FA7">
                              <w:rPr>
                                <w:rFonts w:ascii="AR Pゴシック体M" w:eastAsia="AR Pゴシック体M" w:hAnsi="AR Pゴシック体M"/>
                                <w:sz w:val="24"/>
                                <w:szCs w:val="24"/>
                              </w:rPr>
                              <w:t>そんな話を</w:t>
                            </w:r>
                            <w:r w:rsidR="005071B6">
                              <w:rPr>
                                <w:rFonts w:ascii="AR Pゴシック体M" w:eastAsia="AR Pゴシック体M" w:hAnsi="AR Pゴシック体M" w:hint="eastAsia"/>
                                <w:sz w:val="24"/>
                                <w:szCs w:val="24"/>
                              </w:rPr>
                              <w:t>学校運営協議会</w:t>
                            </w:r>
                            <w:r w:rsidR="005071B6">
                              <w:rPr>
                                <w:rFonts w:ascii="AR Pゴシック体M" w:eastAsia="AR Pゴシック体M" w:hAnsi="AR Pゴシック体M"/>
                                <w:sz w:val="24"/>
                                <w:szCs w:val="24"/>
                              </w:rPr>
                              <w:t>で</w:t>
                            </w:r>
                            <w:r w:rsidRPr="00E47FA7">
                              <w:rPr>
                                <w:rFonts w:ascii="AR Pゴシック体M" w:eastAsia="AR Pゴシック体M" w:hAnsi="AR Pゴシック体M"/>
                                <w:sz w:val="24"/>
                                <w:szCs w:val="24"/>
                              </w:rPr>
                              <w:t>し</w:t>
                            </w:r>
                            <w:r w:rsidR="005071B6">
                              <w:rPr>
                                <w:rFonts w:ascii="AR Pゴシック体M" w:eastAsia="AR Pゴシック体M" w:hAnsi="AR Pゴシック体M" w:hint="eastAsia"/>
                                <w:sz w:val="24"/>
                                <w:szCs w:val="24"/>
                              </w:rPr>
                              <w:t>たところ、</w:t>
                            </w:r>
                            <w:r w:rsidRPr="00E47FA7">
                              <w:rPr>
                                <w:rFonts w:ascii="AR Pゴシック体M" w:eastAsia="AR Pゴシック体M" w:hAnsi="AR Pゴシック体M" w:hint="eastAsia"/>
                                <w:sz w:val="24"/>
                                <w:szCs w:val="24"/>
                              </w:rPr>
                              <w:t>委員から</w:t>
                            </w:r>
                            <w:r w:rsidR="005071B6">
                              <w:rPr>
                                <w:rFonts w:ascii="AR Pゴシック体M" w:eastAsia="AR Pゴシック体M" w:hAnsi="AR Pゴシック体M" w:hint="eastAsia"/>
                                <w:sz w:val="24"/>
                                <w:szCs w:val="24"/>
                              </w:rPr>
                              <w:t>「</w:t>
                            </w:r>
                            <w:r w:rsidRPr="00E47FA7">
                              <w:rPr>
                                <w:rFonts w:ascii="AR Pゴシック体M" w:eastAsia="AR Pゴシック体M" w:hAnsi="AR Pゴシック体M" w:hint="eastAsia"/>
                                <w:sz w:val="24"/>
                                <w:szCs w:val="24"/>
                              </w:rPr>
                              <w:t>地域の人に</w:t>
                            </w:r>
                            <w:r w:rsidRPr="00E47FA7">
                              <w:rPr>
                                <w:rFonts w:ascii="AR Pゴシック体M" w:eastAsia="AR Pゴシック体M" w:hAnsi="AR Pゴシック体M"/>
                                <w:sz w:val="24"/>
                                <w:szCs w:val="24"/>
                              </w:rPr>
                              <w:t>呼び掛けて本を寄付してもらったらどうだろうか</w:t>
                            </w:r>
                            <w:r w:rsidR="005071B6">
                              <w:rPr>
                                <w:rFonts w:ascii="AR Pゴシック体M" w:eastAsia="AR Pゴシック体M" w:hAnsi="AR Pゴシック体M" w:hint="eastAsia"/>
                                <w:sz w:val="24"/>
                                <w:szCs w:val="24"/>
                              </w:rPr>
                              <w:t>」</w:t>
                            </w:r>
                            <w:r w:rsidRPr="00E47FA7">
                              <w:rPr>
                                <w:rFonts w:ascii="AR Pゴシック体M" w:eastAsia="AR Pゴシック体M" w:hAnsi="AR Pゴシック体M"/>
                                <w:sz w:val="24"/>
                                <w:szCs w:val="24"/>
                              </w:rPr>
                              <w:t>という意見をいただきました。</w:t>
                            </w:r>
                            <w:r w:rsidRPr="00E47FA7">
                              <w:rPr>
                                <w:rFonts w:ascii="AR Pゴシック体M" w:eastAsia="AR Pゴシック体M" w:hAnsi="AR Pゴシック体M" w:hint="eastAsia"/>
                                <w:sz w:val="24"/>
                                <w:szCs w:val="24"/>
                              </w:rPr>
                              <w:t>全ての</w:t>
                            </w:r>
                            <w:r w:rsidRPr="00E47FA7">
                              <w:rPr>
                                <w:rFonts w:ascii="AR Pゴシック体M" w:eastAsia="AR Pゴシック体M" w:hAnsi="AR Pゴシック体M"/>
                                <w:sz w:val="24"/>
                                <w:szCs w:val="24"/>
                              </w:rPr>
                              <w:t>学級</w:t>
                            </w:r>
                            <w:r w:rsidRPr="00E47FA7">
                              <w:rPr>
                                <w:rFonts w:ascii="AR Pゴシック体M" w:eastAsia="AR Pゴシック体M" w:hAnsi="AR Pゴシック体M" w:hint="eastAsia"/>
                                <w:sz w:val="24"/>
                                <w:szCs w:val="24"/>
                              </w:rPr>
                              <w:t>(１８学級)</w:t>
                            </w:r>
                            <w:r w:rsidRPr="00E47FA7">
                              <w:rPr>
                                <w:rFonts w:ascii="AR Pゴシック体M" w:eastAsia="AR Pゴシック体M" w:hAnsi="AR Pゴシック体M"/>
                                <w:sz w:val="24"/>
                                <w:szCs w:val="24"/>
                              </w:rPr>
                              <w:t>に</w:t>
                            </w:r>
                            <w:r w:rsidRPr="00E47FA7">
                              <w:rPr>
                                <w:rFonts w:ascii="AR Pゴシック体M" w:eastAsia="AR Pゴシック体M" w:hAnsi="AR Pゴシック体M" w:hint="eastAsia"/>
                                <w:sz w:val="24"/>
                                <w:szCs w:val="24"/>
                              </w:rPr>
                              <w:t>５冊か</w:t>
                            </w:r>
                            <w:r>
                              <w:rPr>
                                <w:rFonts w:ascii="AR Pゴシック体M" w:eastAsia="AR Pゴシック体M" w:hAnsi="AR Pゴシック体M" w:hint="eastAsia"/>
                                <w:sz w:val="24"/>
                                <w:szCs w:val="24"/>
                              </w:rPr>
                              <w:t>ら</w:t>
                            </w:r>
                            <w:r w:rsidRPr="00E47FA7">
                              <w:rPr>
                                <w:rFonts w:ascii="AR Pゴシック体M" w:eastAsia="AR Pゴシック体M" w:hAnsi="AR Pゴシック体M" w:hint="eastAsia"/>
                                <w:sz w:val="24"/>
                                <w:szCs w:val="24"/>
                              </w:rPr>
                              <w:t>１０冊ぐらい</w:t>
                            </w:r>
                            <w:r w:rsidRPr="00E47FA7">
                              <w:rPr>
                                <w:rFonts w:ascii="AR Pゴシック体M" w:eastAsia="AR Pゴシック体M" w:hAnsi="AR Pゴシック体M"/>
                                <w:sz w:val="24"/>
                                <w:szCs w:val="24"/>
                              </w:rPr>
                              <w:t>置け</w:t>
                            </w:r>
                            <w:r>
                              <w:rPr>
                                <w:rFonts w:ascii="AR Pゴシック体M" w:eastAsia="AR Pゴシック体M" w:hAnsi="AR Pゴシック体M" w:hint="eastAsia"/>
                                <w:sz w:val="24"/>
                                <w:szCs w:val="24"/>
                              </w:rPr>
                              <w:t>たら</w:t>
                            </w:r>
                            <w:r>
                              <w:rPr>
                                <w:rFonts w:ascii="AR Pゴシック体M" w:eastAsia="AR Pゴシック体M" w:hAnsi="AR Pゴシック体M"/>
                                <w:sz w:val="24"/>
                                <w:szCs w:val="24"/>
                              </w:rPr>
                              <w:t>嬉しいです。</w:t>
                            </w:r>
                          </w:p>
                          <w:p w:rsidR="008D6814" w:rsidRPr="00E47FA7" w:rsidRDefault="008D6814" w:rsidP="008D6814">
                            <w:pPr>
                              <w:ind w:firstLineChars="100" w:firstLine="240"/>
                              <w:rPr>
                                <w:rFonts w:ascii="AR Pゴシック体M" w:eastAsia="AR Pゴシック体M" w:hAnsi="AR Pゴシック体M"/>
                                <w:sz w:val="24"/>
                                <w:szCs w:val="24"/>
                              </w:rPr>
                            </w:pPr>
                            <w:r w:rsidRPr="00E47FA7">
                              <w:rPr>
                                <w:rFonts w:ascii="AR Pゴシック体M" w:eastAsia="AR Pゴシック体M" w:hAnsi="AR Pゴシック体M" w:hint="eastAsia"/>
                                <w:sz w:val="24"/>
                                <w:szCs w:val="24"/>
                              </w:rPr>
                              <w:t>もう読まなくなった本</w:t>
                            </w:r>
                            <w:r>
                              <w:rPr>
                                <w:rFonts w:ascii="AR Pゴシック体M" w:eastAsia="AR Pゴシック体M" w:hAnsi="AR Pゴシック体M" w:hint="eastAsia"/>
                                <w:sz w:val="24"/>
                                <w:szCs w:val="24"/>
                              </w:rPr>
                              <w:t>で</w:t>
                            </w:r>
                            <w:r w:rsidRPr="00E47FA7">
                              <w:rPr>
                                <w:rFonts w:ascii="AR Pゴシック体M" w:eastAsia="AR Pゴシック体M" w:hAnsi="AR Pゴシック体M"/>
                                <w:sz w:val="24"/>
                                <w:szCs w:val="24"/>
                              </w:rPr>
                              <w:t>中学生に読ませたい</w:t>
                            </w:r>
                            <w:r>
                              <w:rPr>
                                <w:rFonts w:ascii="AR Pゴシック体M" w:eastAsia="AR Pゴシック体M" w:hAnsi="AR Pゴシック体M" w:hint="eastAsia"/>
                                <w:sz w:val="24"/>
                                <w:szCs w:val="24"/>
                              </w:rPr>
                              <w:t>と</w:t>
                            </w:r>
                            <w:r>
                              <w:rPr>
                                <w:rFonts w:ascii="AR Pゴシック体M" w:eastAsia="AR Pゴシック体M" w:hAnsi="AR Pゴシック体M"/>
                                <w:sz w:val="24"/>
                                <w:szCs w:val="24"/>
                              </w:rPr>
                              <w:t>思うような</w:t>
                            </w:r>
                            <w:r>
                              <w:rPr>
                                <w:rFonts w:ascii="AR Pゴシック体M" w:eastAsia="AR Pゴシック体M" w:hAnsi="AR Pゴシック体M" w:hint="eastAsia"/>
                                <w:sz w:val="24"/>
                                <w:szCs w:val="24"/>
                              </w:rPr>
                              <w:t>本がありましたら西脇中学校（</w:t>
                            </w:r>
                            <w:r>
                              <w:rPr>
                                <w:rFonts w:ascii="AR Pゴシック体M" w:eastAsia="AR Pゴシック体M" w:hAnsi="AR Pゴシック体M"/>
                                <w:sz w:val="24"/>
                                <w:szCs w:val="24"/>
                              </w:rPr>
                              <w:t>４５５－０１１２）まで</w:t>
                            </w:r>
                            <w:r>
                              <w:rPr>
                                <w:rFonts w:ascii="AR Pゴシック体M" w:eastAsia="AR Pゴシック体M" w:hAnsi="AR Pゴシック体M" w:hint="eastAsia"/>
                                <w:sz w:val="24"/>
                                <w:szCs w:val="24"/>
                              </w:rPr>
                              <w:t>連絡してください。</w:t>
                            </w:r>
                            <w:r>
                              <w:rPr>
                                <w:rFonts w:ascii="AR Pゴシック体M" w:eastAsia="AR Pゴシック体M" w:hAnsi="AR Pゴシック体M"/>
                                <w:sz w:val="24"/>
                                <w:szCs w:val="24"/>
                              </w:rPr>
                              <w:t>よろしくお願いします。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7D584" id="_x0000_s1030" type="#_x0000_t202" style="position:absolute;left:0;text-align:left;margin-left:259.3pt;margin-top:364.6pt;width:310.5pt;height:324.75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" filled="f" strokecolor="#c00000" strokeweight="1pt">
                <v:stroke joinstyle="round" endcap="round"/>
                <v:textbox>
                  <w:txbxContent>
                    <w:p w:rsidR="00E65402" w:rsidRDefault="008D6814" w:rsidP="00E65402">
                      <w:pPr>
                        <w:rPr>
                          <w:rFonts w:ascii="AR P丸ゴシック体E" w:eastAsia="AR P丸ゴシック体E" w:hAnsi="AR P丸ゴシック体E"/>
                          <w:sz w:val="24"/>
                          <w:szCs w:val="24"/>
                        </w:rPr>
                      </w:pPr>
                      <w:r>
                        <w:rPr>
                          <w:rFonts w:ascii="AR P丸ゴシック体E" w:eastAsia="AR P丸ゴシック体E" w:hAnsi="AR P丸ゴシック体E" w:hint="eastAsia"/>
                          <w:sz w:val="24"/>
                          <w:szCs w:val="24"/>
                        </w:rPr>
                        <w:t>◎</w:t>
                      </w:r>
                      <w:r>
                        <w:rPr>
                          <w:rFonts w:ascii="AR P丸ゴシック体E" w:eastAsia="AR P丸ゴシック体E" w:hAnsi="AR P丸ゴシック体E"/>
                          <w:sz w:val="24"/>
                          <w:szCs w:val="24"/>
                        </w:rPr>
                        <w:t xml:space="preserve">　</w:t>
                      </w:r>
                      <w:r w:rsidR="00E65402">
                        <w:rPr>
                          <w:rFonts w:ascii="AR P丸ゴシック体E" w:eastAsia="AR P丸ゴシック体E" w:hAnsi="AR P丸ゴシック体E" w:hint="eastAsia"/>
                          <w:sz w:val="24"/>
                          <w:szCs w:val="24"/>
                        </w:rPr>
                        <w:t>地域の方へのお願い</w:t>
                      </w:r>
                      <w:r w:rsidR="00E65402">
                        <w:rPr>
                          <w:rFonts w:ascii="AR P丸ゴシック体E" w:eastAsia="AR P丸ゴシック体E" w:hAnsi="AR P丸ゴシック体E"/>
                          <w:sz w:val="24"/>
                          <w:szCs w:val="24"/>
                        </w:rPr>
                        <w:t xml:space="preserve">　</w:t>
                      </w:r>
                    </w:p>
                    <w:p w:rsidR="008D6814" w:rsidRDefault="00E65402" w:rsidP="00E65402">
                      <w:pPr>
                        <w:rPr>
                          <w:rFonts w:ascii="AR P丸ゴシック体E" w:eastAsia="AR P丸ゴシック体E" w:hAnsi="AR P丸ゴシック体E"/>
                          <w:sz w:val="24"/>
                          <w:szCs w:val="24"/>
                        </w:rPr>
                      </w:pPr>
                      <w:r>
                        <w:rPr>
                          <w:rFonts w:ascii="AR P丸ゴシック体E" w:eastAsia="AR P丸ゴシック体E" w:hAnsi="AR P丸ゴシック体E" w:hint="eastAsia"/>
                          <w:sz w:val="24"/>
                          <w:szCs w:val="24"/>
                        </w:rPr>
                        <w:t>～</w:t>
                      </w:r>
                      <w:r w:rsidR="004F026D">
                        <w:rPr>
                          <w:rFonts w:ascii="AR P丸ゴシック体E" w:eastAsia="AR P丸ゴシック体E" w:hAnsi="AR P丸ゴシック体E" w:hint="eastAsia"/>
                          <w:sz w:val="24"/>
                          <w:szCs w:val="24"/>
                        </w:rPr>
                        <w:t>朝の</w:t>
                      </w:r>
                      <w:r w:rsidR="008D6814" w:rsidRPr="00C85C7E">
                        <w:rPr>
                          <w:rFonts w:ascii="AR P丸ゴシック体E" w:eastAsia="AR P丸ゴシック体E" w:hAnsi="AR P丸ゴシック体E" w:hint="eastAsia"/>
                          <w:sz w:val="24"/>
                          <w:szCs w:val="24"/>
                        </w:rPr>
                        <w:t>読書タイム</w:t>
                      </w:r>
                      <w:r w:rsidR="00691764">
                        <w:rPr>
                          <w:rFonts w:ascii="AR P丸ゴシック体E" w:eastAsia="AR P丸ゴシック体E" w:hAnsi="AR P丸ゴシック体E" w:hint="eastAsia"/>
                          <w:sz w:val="24"/>
                          <w:szCs w:val="24"/>
                        </w:rPr>
                        <w:t>で</w:t>
                      </w:r>
                      <w:r w:rsidR="00691764">
                        <w:rPr>
                          <w:rFonts w:ascii="AR P丸ゴシック体E" w:eastAsia="AR P丸ゴシック体E" w:hAnsi="AR P丸ゴシック体E"/>
                          <w:sz w:val="24"/>
                          <w:szCs w:val="24"/>
                        </w:rPr>
                        <w:t>活用する</w:t>
                      </w:r>
                      <w:r w:rsidR="008D6814">
                        <w:rPr>
                          <w:rFonts w:ascii="AR P丸ゴシック体E" w:eastAsia="AR P丸ゴシック体E" w:hAnsi="AR P丸ゴシック体E"/>
                          <w:sz w:val="24"/>
                          <w:szCs w:val="24"/>
                        </w:rPr>
                        <w:t>本</w:t>
                      </w:r>
                      <w:r w:rsidR="008D6814">
                        <w:rPr>
                          <w:rFonts w:ascii="AR P丸ゴシック体E" w:eastAsia="AR P丸ゴシック体E" w:hAnsi="AR P丸ゴシック体E" w:hint="eastAsia"/>
                          <w:sz w:val="24"/>
                          <w:szCs w:val="24"/>
                        </w:rPr>
                        <w:t>を</w:t>
                      </w:r>
                      <w:r w:rsidR="008D6814">
                        <w:rPr>
                          <w:rFonts w:ascii="AR P丸ゴシック体E" w:eastAsia="AR P丸ゴシック体E" w:hAnsi="AR P丸ゴシック体E"/>
                          <w:sz w:val="24"/>
                          <w:szCs w:val="24"/>
                        </w:rPr>
                        <w:t>ください！～</w:t>
                      </w:r>
                    </w:p>
                    <w:p w:rsidR="004F026D" w:rsidRPr="00C85C7E" w:rsidRDefault="004F026D" w:rsidP="00E65402">
                      <w:pPr>
                        <w:rPr>
                          <w:rFonts w:ascii="AR P丸ゴシック体E" w:eastAsia="AR P丸ゴシック体E" w:hAnsi="AR P丸ゴシック体E" w:hint="eastAsia"/>
                          <w:sz w:val="24"/>
                          <w:szCs w:val="24"/>
                        </w:rPr>
                      </w:pPr>
                    </w:p>
                    <w:p w:rsidR="008D6814" w:rsidRPr="00E47FA7" w:rsidRDefault="008D6814" w:rsidP="008D6814">
                      <w:pPr>
                        <w:rPr>
                          <w:rFonts w:ascii="AR Pゴシック体M" w:eastAsia="AR Pゴシック体M" w:hAnsi="AR Pゴシック体M"/>
                          <w:sz w:val="24"/>
                          <w:szCs w:val="24"/>
                        </w:rPr>
                      </w:pPr>
                      <w:r>
                        <w:rPr>
                          <w:rFonts w:ascii="AR P丸ゴシック体E" w:eastAsia="AR P丸ゴシック体E" w:hAnsi="AR P丸ゴシック体E" w:hint="eastAsia"/>
                        </w:rPr>
                        <w:t xml:space="preserve">　</w:t>
                      </w:r>
                      <w:r w:rsidRPr="00E47FA7">
                        <w:rPr>
                          <w:rFonts w:ascii="AR Pゴシック体M" w:eastAsia="AR Pゴシック体M" w:hAnsi="AR Pゴシック体M"/>
                          <w:sz w:val="24"/>
                          <w:szCs w:val="24"/>
                        </w:rPr>
                        <w:t>西脇中学校では</w:t>
                      </w:r>
                      <w:r w:rsidRPr="00E47FA7">
                        <w:rPr>
                          <w:rFonts w:ascii="AR Pゴシック体M" w:eastAsia="AR Pゴシック体M" w:hAnsi="AR Pゴシック体M" w:hint="eastAsia"/>
                          <w:sz w:val="24"/>
                          <w:szCs w:val="24"/>
                        </w:rPr>
                        <w:t>毎朝</w:t>
                      </w:r>
                      <w:r w:rsidRPr="00E47FA7">
                        <w:rPr>
                          <w:rFonts w:ascii="AR Pゴシック体M" w:eastAsia="AR Pゴシック体M" w:hAnsi="AR Pゴシック体M"/>
                          <w:sz w:val="24"/>
                          <w:szCs w:val="24"/>
                        </w:rPr>
                        <w:t>１０分間</w:t>
                      </w:r>
                      <w:r w:rsidRPr="00E47FA7">
                        <w:rPr>
                          <w:rFonts w:ascii="AR Pゴシック体M" w:eastAsia="AR Pゴシック体M" w:hAnsi="AR Pゴシック体M" w:hint="eastAsia"/>
                          <w:sz w:val="24"/>
                          <w:szCs w:val="24"/>
                        </w:rPr>
                        <w:t>、朝の会の中で声を出さずに本を読む時間を設けています。しかし、家から本を持ってこない生徒</w:t>
                      </w:r>
                      <w:r w:rsidRPr="00E47FA7">
                        <w:rPr>
                          <w:rFonts w:ascii="AR Pゴシック体M" w:eastAsia="AR Pゴシック体M" w:hAnsi="AR Pゴシック体M"/>
                          <w:sz w:val="24"/>
                          <w:szCs w:val="24"/>
                        </w:rPr>
                        <w:t>が</w:t>
                      </w:r>
                      <w:r w:rsidRPr="00E47FA7">
                        <w:rPr>
                          <w:rFonts w:ascii="AR Pゴシック体M" w:eastAsia="AR Pゴシック体M" w:hAnsi="AR Pゴシック体M" w:hint="eastAsia"/>
                          <w:sz w:val="24"/>
                          <w:szCs w:val="24"/>
                        </w:rPr>
                        <w:t>多数います。図書室で本を借りてくれればいいのですが、手続きが面倒なのか</w:t>
                      </w:r>
                      <w:r w:rsidR="00691764">
                        <w:rPr>
                          <w:rFonts w:ascii="AR Pゴシック体M" w:eastAsia="AR Pゴシック体M" w:hAnsi="AR Pゴシック体M" w:hint="eastAsia"/>
                          <w:sz w:val="24"/>
                          <w:szCs w:val="24"/>
                        </w:rPr>
                        <w:t>、</w:t>
                      </w:r>
                      <w:r w:rsidRPr="00E47FA7">
                        <w:rPr>
                          <w:rFonts w:ascii="AR Pゴシック体M" w:eastAsia="AR Pゴシック体M" w:hAnsi="AR Pゴシック体M" w:hint="eastAsia"/>
                          <w:sz w:val="24"/>
                          <w:szCs w:val="24"/>
                        </w:rPr>
                        <w:t>なかなか借りてくれません。</w:t>
                      </w:r>
                      <w:r w:rsidR="00691764">
                        <w:rPr>
                          <w:rFonts w:ascii="AR Pゴシック体M" w:eastAsia="AR Pゴシック体M" w:hAnsi="AR Pゴシック体M" w:hint="eastAsia"/>
                          <w:sz w:val="24"/>
                          <w:szCs w:val="24"/>
                        </w:rPr>
                        <w:t>本を持っていない生徒は教科書を読むことになっていますが、教科書は</w:t>
                      </w:r>
                      <w:r w:rsidR="00691764">
                        <w:rPr>
                          <w:rFonts w:ascii="AR Pゴシック体M" w:eastAsia="AR Pゴシック体M" w:hAnsi="AR Pゴシック体M"/>
                          <w:sz w:val="24"/>
                          <w:szCs w:val="24"/>
                        </w:rPr>
                        <w:t>授業で読め</w:t>
                      </w:r>
                      <w:r w:rsidR="005071B6">
                        <w:rPr>
                          <w:rFonts w:ascii="AR Pゴシック体M" w:eastAsia="AR Pゴシック体M" w:hAnsi="AR Pゴシック体M" w:hint="eastAsia"/>
                          <w:sz w:val="24"/>
                          <w:szCs w:val="24"/>
                        </w:rPr>
                        <w:t>ます</w:t>
                      </w:r>
                      <w:r w:rsidR="00691764">
                        <w:rPr>
                          <w:rFonts w:ascii="AR Pゴシック体M" w:eastAsia="AR Pゴシック体M" w:hAnsi="AR Pゴシック体M"/>
                          <w:sz w:val="24"/>
                          <w:szCs w:val="24"/>
                        </w:rPr>
                        <w:t>。</w:t>
                      </w:r>
                      <w:r w:rsidR="00691764">
                        <w:rPr>
                          <w:rFonts w:ascii="AR Pゴシック体M" w:eastAsia="AR Pゴシック体M" w:hAnsi="AR Pゴシック体M" w:hint="eastAsia"/>
                          <w:sz w:val="24"/>
                          <w:szCs w:val="24"/>
                        </w:rPr>
                        <w:t>できれば本</w:t>
                      </w:r>
                      <w:r w:rsidR="00691764">
                        <w:rPr>
                          <w:rFonts w:ascii="AR Pゴシック体M" w:eastAsia="AR Pゴシック体M" w:hAnsi="AR Pゴシック体M"/>
                          <w:sz w:val="24"/>
                          <w:szCs w:val="24"/>
                        </w:rPr>
                        <w:t>の面白さに</w:t>
                      </w:r>
                      <w:r w:rsidR="00691764">
                        <w:rPr>
                          <w:rFonts w:ascii="AR Pゴシック体M" w:eastAsia="AR Pゴシック体M" w:hAnsi="AR Pゴシック体M" w:hint="eastAsia"/>
                          <w:sz w:val="24"/>
                          <w:szCs w:val="24"/>
                        </w:rPr>
                        <w:t>気付</w:t>
                      </w:r>
                      <w:r w:rsidR="00691764">
                        <w:rPr>
                          <w:rFonts w:ascii="AR Pゴシック体M" w:eastAsia="AR Pゴシック体M" w:hAnsi="AR Pゴシック体M"/>
                          <w:sz w:val="24"/>
                          <w:szCs w:val="24"/>
                        </w:rPr>
                        <w:t>かされる</w:t>
                      </w:r>
                      <w:r w:rsidR="00691764">
                        <w:rPr>
                          <w:rFonts w:ascii="AR Pゴシック体M" w:eastAsia="AR Pゴシック体M" w:hAnsi="AR Pゴシック体M" w:hint="eastAsia"/>
                          <w:sz w:val="24"/>
                          <w:szCs w:val="24"/>
                        </w:rPr>
                        <w:t>ような</w:t>
                      </w:r>
                      <w:r w:rsidR="00691764">
                        <w:rPr>
                          <w:rFonts w:ascii="AR Pゴシック体M" w:eastAsia="AR Pゴシック体M" w:hAnsi="AR Pゴシック体M"/>
                          <w:sz w:val="24"/>
                          <w:szCs w:val="24"/>
                        </w:rPr>
                        <w:t>1</w:t>
                      </w:r>
                      <w:r w:rsidR="00691764">
                        <w:rPr>
                          <w:rFonts w:ascii="AR Pゴシック体M" w:eastAsia="AR Pゴシック体M" w:hAnsi="AR Pゴシック体M" w:hint="eastAsia"/>
                          <w:sz w:val="24"/>
                          <w:szCs w:val="24"/>
                        </w:rPr>
                        <w:t>冊</w:t>
                      </w:r>
                      <w:r w:rsidR="00691764">
                        <w:rPr>
                          <w:rFonts w:ascii="AR Pゴシック体M" w:eastAsia="AR Pゴシック体M" w:hAnsi="AR Pゴシック体M"/>
                          <w:sz w:val="24"/>
                          <w:szCs w:val="24"/>
                        </w:rPr>
                        <w:t>に</w:t>
                      </w:r>
                      <w:r w:rsidR="00691764">
                        <w:rPr>
                          <w:rFonts w:ascii="AR Pゴシック体M" w:eastAsia="AR Pゴシック体M" w:hAnsi="AR Pゴシック体M" w:hint="eastAsia"/>
                          <w:sz w:val="24"/>
                          <w:szCs w:val="24"/>
                        </w:rPr>
                        <w:t>出会って欲しい</w:t>
                      </w:r>
                      <w:r w:rsidR="00691764">
                        <w:rPr>
                          <w:rFonts w:ascii="AR Pゴシック体M" w:eastAsia="AR Pゴシック体M" w:hAnsi="AR Pゴシック体M"/>
                          <w:sz w:val="24"/>
                          <w:szCs w:val="24"/>
                        </w:rPr>
                        <w:t>と</w:t>
                      </w:r>
                      <w:r w:rsidR="00691764">
                        <w:rPr>
                          <w:rFonts w:ascii="AR Pゴシック体M" w:eastAsia="AR Pゴシック体M" w:hAnsi="AR Pゴシック体M" w:hint="eastAsia"/>
                          <w:sz w:val="24"/>
                          <w:szCs w:val="24"/>
                        </w:rPr>
                        <w:t>思うのです。</w:t>
                      </w:r>
                    </w:p>
                    <w:p w:rsidR="008D6814" w:rsidRDefault="008D6814" w:rsidP="008D6814">
                      <w:pPr>
                        <w:ind w:firstLineChars="100" w:firstLine="240"/>
                        <w:rPr>
                          <w:rFonts w:ascii="AR Pゴシック体M" w:eastAsia="AR Pゴシック体M" w:hAnsi="AR Pゴシック体M"/>
                          <w:sz w:val="24"/>
                          <w:szCs w:val="24"/>
                        </w:rPr>
                      </w:pPr>
                      <w:r w:rsidRPr="00E47FA7">
                        <w:rPr>
                          <w:rFonts w:ascii="AR Pゴシック体M" w:eastAsia="AR Pゴシック体M" w:hAnsi="AR Pゴシック体M"/>
                          <w:sz w:val="24"/>
                          <w:szCs w:val="24"/>
                        </w:rPr>
                        <w:t>そんな話を</w:t>
                      </w:r>
                      <w:r w:rsidR="005071B6">
                        <w:rPr>
                          <w:rFonts w:ascii="AR Pゴシック体M" w:eastAsia="AR Pゴシック体M" w:hAnsi="AR Pゴシック体M" w:hint="eastAsia"/>
                          <w:sz w:val="24"/>
                          <w:szCs w:val="24"/>
                        </w:rPr>
                        <w:t>学校運営協議会</w:t>
                      </w:r>
                      <w:r w:rsidR="005071B6">
                        <w:rPr>
                          <w:rFonts w:ascii="AR Pゴシック体M" w:eastAsia="AR Pゴシック体M" w:hAnsi="AR Pゴシック体M"/>
                          <w:sz w:val="24"/>
                          <w:szCs w:val="24"/>
                        </w:rPr>
                        <w:t>で</w:t>
                      </w:r>
                      <w:r w:rsidRPr="00E47FA7">
                        <w:rPr>
                          <w:rFonts w:ascii="AR Pゴシック体M" w:eastAsia="AR Pゴシック体M" w:hAnsi="AR Pゴシック体M"/>
                          <w:sz w:val="24"/>
                          <w:szCs w:val="24"/>
                        </w:rPr>
                        <w:t>し</w:t>
                      </w:r>
                      <w:r w:rsidR="005071B6">
                        <w:rPr>
                          <w:rFonts w:ascii="AR Pゴシック体M" w:eastAsia="AR Pゴシック体M" w:hAnsi="AR Pゴシック体M" w:hint="eastAsia"/>
                          <w:sz w:val="24"/>
                          <w:szCs w:val="24"/>
                        </w:rPr>
                        <w:t>たところ、</w:t>
                      </w:r>
                      <w:r w:rsidRPr="00E47FA7">
                        <w:rPr>
                          <w:rFonts w:ascii="AR Pゴシック体M" w:eastAsia="AR Pゴシック体M" w:hAnsi="AR Pゴシック体M" w:hint="eastAsia"/>
                          <w:sz w:val="24"/>
                          <w:szCs w:val="24"/>
                        </w:rPr>
                        <w:t>委員から</w:t>
                      </w:r>
                      <w:r w:rsidR="005071B6">
                        <w:rPr>
                          <w:rFonts w:ascii="AR Pゴシック体M" w:eastAsia="AR Pゴシック体M" w:hAnsi="AR Pゴシック体M" w:hint="eastAsia"/>
                          <w:sz w:val="24"/>
                          <w:szCs w:val="24"/>
                        </w:rPr>
                        <w:t>「</w:t>
                      </w:r>
                      <w:r w:rsidRPr="00E47FA7">
                        <w:rPr>
                          <w:rFonts w:ascii="AR Pゴシック体M" w:eastAsia="AR Pゴシック体M" w:hAnsi="AR Pゴシック体M" w:hint="eastAsia"/>
                          <w:sz w:val="24"/>
                          <w:szCs w:val="24"/>
                        </w:rPr>
                        <w:t>地域の人に</w:t>
                      </w:r>
                      <w:r w:rsidRPr="00E47FA7">
                        <w:rPr>
                          <w:rFonts w:ascii="AR Pゴシック体M" w:eastAsia="AR Pゴシック体M" w:hAnsi="AR Pゴシック体M"/>
                          <w:sz w:val="24"/>
                          <w:szCs w:val="24"/>
                        </w:rPr>
                        <w:t>呼び掛けて本を寄付してもらったらどうだろうか</w:t>
                      </w:r>
                      <w:r w:rsidR="005071B6">
                        <w:rPr>
                          <w:rFonts w:ascii="AR Pゴシック体M" w:eastAsia="AR Pゴシック体M" w:hAnsi="AR Pゴシック体M" w:hint="eastAsia"/>
                          <w:sz w:val="24"/>
                          <w:szCs w:val="24"/>
                        </w:rPr>
                        <w:t>」</w:t>
                      </w:r>
                      <w:r w:rsidRPr="00E47FA7">
                        <w:rPr>
                          <w:rFonts w:ascii="AR Pゴシック体M" w:eastAsia="AR Pゴシック体M" w:hAnsi="AR Pゴシック体M"/>
                          <w:sz w:val="24"/>
                          <w:szCs w:val="24"/>
                        </w:rPr>
                        <w:t>という意見をいただきました。</w:t>
                      </w:r>
                      <w:r w:rsidRPr="00E47FA7">
                        <w:rPr>
                          <w:rFonts w:ascii="AR Pゴシック体M" w:eastAsia="AR Pゴシック体M" w:hAnsi="AR Pゴシック体M" w:hint="eastAsia"/>
                          <w:sz w:val="24"/>
                          <w:szCs w:val="24"/>
                        </w:rPr>
                        <w:t>全ての</w:t>
                      </w:r>
                      <w:r w:rsidRPr="00E47FA7">
                        <w:rPr>
                          <w:rFonts w:ascii="AR Pゴシック体M" w:eastAsia="AR Pゴシック体M" w:hAnsi="AR Pゴシック体M"/>
                          <w:sz w:val="24"/>
                          <w:szCs w:val="24"/>
                        </w:rPr>
                        <w:t>学級</w:t>
                      </w:r>
                      <w:r w:rsidRPr="00E47FA7">
                        <w:rPr>
                          <w:rFonts w:ascii="AR Pゴシック体M" w:eastAsia="AR Pゴシック体M" w:hAnsi="AR Pゴシック体M" w:hint="eastAsia"/>
                          <w:sz w:val="24"/>
                          <w:szCs w:val="24"/>
                        </w:rPr>
                        <w:t>(１８学級)</w:t>
                      </w:r>
                      <w:r w:rsidRPr="00E47FA7">
                        <w:rPr>
                          <w:rFonts w:ascii="AR Pゴシック体M" w:eastAsia="AR Pゴシック体M" w:hAnsi="AR Pゴシック体M"/>
                          <w:sz w:val="24"/>
                          <w:szCs w:val="24"/>
                        </w:rPr>
                        <w:t>に</w:t>
                      </w:r>
                      <w:r w:rsidRPr="00E47FA7">
                        <w:rPr>
                          <w:rFonts w:ascii="AR Pゴシック体M" w:eastAsia="AR Pゴシック体M" w:hAnsi="AR Pゴシック体M" w:hint="eastAsia"/>
                          <w:sz w:val="24"/>
                          <w:szCs w:val="24"/>
                        </w:rPr>
                        <w:t>５冊か</w:t>
                      </w:r>
                      <w:r>
                        <w:rPr>
                          <w:rFonts w:ascii="AR Pゴシック体M" w:eastAsia="AR Pゴシック体M" w:hAnsi="AR Pゴシック体M" w:hint="eastAsia"/>
                          <w:sz w:val="24"/>
                          <w:szCs w:val="24"/>
                        </w:rPr>
                        <w:t>ら</w:t>
                      </w:r>
                      <w:r w:rsidRPr="00E47FA7">
                        <w:rPr>
                          <w:rFonts w:ascii="AR Pゴシック体M" w:eastAsia="AR Pゴシック体M" w:hAnsi="AR Pゴシック体M" w:hint="eastAsia"/>
                          <w:sz w:val="24"/>
                          <w:szCs w:val="24"/>
                        </w:rPr>
                        <w:t>１０冊ぐらい</w:t>
                      </w:r>
                      <w:r w:rsidRPr="00E47FA7">
                        <w:rPr>
                          <w:rFonts w:ascii="AR Pゴシック体M" w:eastAsia="AR Pゴシック体M" w:hAnsi="AR Pゴシック体M"/>
                          <w:sz w:val="24"/>
                          <w:szCs w:val="24"/>
                        </w:rPr>
                        <w:t>置け</w:t>
                      </w:r>
                      <w:r>
                        <w:rPr>
                          <w:rFonts w:ascii="AR Pゴシック体M" w:eastAsia="AR Pゴシック体M" w:hAnsi="AR Pゴシック体M" w:hint="eastAsia"/>
                          <w:sz w:val="24"/>
                          <w:szCs w:val="24"/>
                        </w:rPr>
                        <w:t>たら</w:t>
                      </w:r>
                      <w:r>
                        <w:rPr>
                          <w:rFonts w:ascii="AR Pゴシック体M" w:eastAsia="AR Pゴシック体M" w:hAnsi="AR Pゴシック体M"/>
                          <w:sz w:val="24"/>
                          <w:szCs w:val="24"/>
                        </w:rPr>
                        <w:t>嬉しいです。</w:t>
                      </w:r>
                    </w:p>
                    <w:p w:rsidR="008D6814" w:rsidRPr="00E47FA7" w:rsidRDefault="008D6814" w:rsidP="008D6814">
                      <w:pPr>
                        <w:ind w:firstLineChars="100" w:firstLine="240"/>
                        <w:rPr>
                          <w:rFonts w:ascii="AR Pゴシック体M" w:eastAsia="AR Pゴシック体M" w:hAnsi="AR Pゴシック体M"/>
                          <w:sz w:val="24"/>
                          <w:szCs w:val="24"/>
                        </w:rPr>
                      </w:pPr>
                      <w:r w:rsidRPr="00E47FA7">
                        <w:rPr>
                          <w:rFonts w:ascii="AR Pゴシック体M" w:eastAsia="AR Pゴシック体M" w:hAnsi="AR Pゴシック体M" w:hint="eastAsia"/>
                          <w:sz w:val="24"/>
                          <w:szCs w:val="24"/>
                        </w:rPr>
                        <w:t>もう読まなくなった本</w:t>
                      </w:r>
                      <w:r>
                        <w:rPr>
                          <w:rFonts w:ascii="AR Pゴシック体M" w:eastAsia="AR Pゴシック体M" w:hAnsi="AR Pゴシック体M" w:hint="eastAsia"/>
                          <w:sz w:val="24"/>
                          <w:szCs w:val="24"/>
                        </w:rPr>
                        <w:t>で</w:t>
                      </w:r>
                      <w:r w:rsidRPr="00E47FA7">
                        <w:rPr>
                          <w:rFonts w:ascii="AR Pゴシック体M" w:eastAsia="AR Pゴシック体M" w:hAnsi="AR Pゴシック体M"/>
                          <w:sz w:val="24"/>
                          <w:szCs w:val="24"/>
                        </w:rPr>
                        <w:t>中学生に読ませたい</w:t>
                      </w:r>
                      <w:r>
                        <w:rPr>
                          <w:rFonts w:ascii="AR Pゴシック体M" w:eastAsia="AR Pゴシック体M" w:hAnsi="AR Pゴシック体M" w:hint="eastAsia"/>
                          <w:sz w:val="24"/>
                          <w:szCs w:val="24"/>
                        </w:rPr>
                        <w:t>と</w:t>
                      </w:r>
                      <w:r>
                        <w:rPr>
                          <w:rFonts w:ascii="AR Pゴシック体M" w:eastAsia="AR Pゴシック体M" w:hAnsi="AR Pゴシック体M"/>
                          <w:sz w:val="24"/>
                          <w:szCs w:val="24"/>
                        </w:rPr>
                        <w:t>思うような</w:t>
                      </w:r>
                      <w:r>
                        <w:rPr>
                          <w:rFonts w:ascii="AR Pゴシック体M" w:eastAsia="AR Pゴシック体M" w:hAnsi="AR Pゴシック体M" w:hint="eastAsia"/>
                          <w:sz w:val="24"/>
                          <w:szCs w:val="24"/>
                        </w:rPr>
                        <w:t>本がありましたら西脇中学校（</w:t>
                      </w:r>
                      <w:r>
                        <w:rPr>
                          <w:rFonts w:ascii="AR Pゴシック体M" w:eastAsia="AR Pゴシック体M" w:hAnsi="AR Pゴシック体M"/>
                          <w:sz w:val="24"/>
                          <w:szCs w:val="24"/>
                        </w:rPr>
                        <w:t>４５５－０１１２）まで</w:t>
                      </w:r>
                      <w:r>
                        <w:rPr>
                          <w:rFonts w:ascii="AR Pゴシック体M" w:eastAsia="AR Pゴシック体M" w:hAnsi="AR Pゴシック体M" w:hint="eastAsia"/>
                          <w:sz w:val="24"/>
                          <w:szCs w:val="24"/>
                        </w:rPr>
                        <w:t>連絡してください。</w:t>
                      </w:r>
                      <w:r>
                        <w:rPr>
                          <w:rFonts w:ascii="AR Pゴシック体M" w:eastAsia="AR Pゴシック体M" w:hAnsi="AR Pゴシック体M"/>
                          <w:sz w:val="24"/>
                          <w:szCs w:val="24"/>
                        </w:rPr>
                        <w:t>よろしくお願いします。</w:t>
                      </w:r>
                    </w:p>
                  </w:txbxContent>
                </v:textbox>
                <w10:wrap type="square" anchorx="margin"/>
              </v:shape>
            </w:pict>
          </mc:Fallback>
        </mc:AlternateContent>
      </w:r>
      <w:r w:rsidR="0086036C">
        <w:rPr>
          <w:noProof/>
        </w:rPr>
        <mc:AlternateContent>
          <mc:Choice Requires="wps">
            <w:drawing>
              <wp:anchor distT="0" distB="0" distL="114300" distR="114300" simplePos="0" relativeHeight="251666432" behindDoc="0" locked="0" layoutInCell="1" allowOverlap="1" wp14:anchorId="28593CA3" wp14:editId="0277FB9B">
                <wp:simplePos x="0" y="0"/>
                <wp:positionH relativeFrom="margin">
                  <wp:align>left</wp:align>
                </wp:positionH>
                <wp:positionV relativeFrom="paragraph">
                  <wp:posOffset>4401820</wp:posOffset>
                </wp:positionV>
                <wp:extent cx="1638300" cy="4400550"/>
                <wp:effectExtent l="0" t="0" r="19050" b="19050"/>
                <wp:wrapNone/>
                <wp:docPr id="5" name="テキスト ボックス 5"/>
                <wp:cNvGraphicFramePr/>
                <a:graphic xmlns:a="http://schemas.openxmlformats.org/drawingml/2006/main">
                  <a:graphicData uri="http://schemas.microsoft.com/office/word/2010/wordprocessingShape">
                    <wps:wsp>
                      <wps:cNvSpPr txBox="1"/>
                      <wps:spPr>
                        <a:xfrm>
                          <a:off x="0" y="0"/>
                          <a:ext cx="1638300" cy="4400550"/>
                        </a:xfrm>
                        <a:prstGeom prst="rect">
                          <a:avLst/>
                        </a:prstGeom>
                        <a:solidFill>
                          <a:schemeClr val="lt1"/>
                        </a:solidFill>
                        <a:ln w="6350" cap="rnd">
                          <a:solidFill>
                            <a:prstClr val="black"/>
                          </a:solidFill>
                          <a:prstDash val="sysDot"/>
                        </a:ln>
                      </wps:spPr>
                      <wps:txbx>
                        <w:txbxContent>
                          <w:p w:rsidR="008D6814" w:rsidRPr="0086036C" w:rsidRDefault="008D6814" w:rsidP="008D6814">
                            <w:pPr>
                              <w:rPr>
                                <w:rFonts w:ascii="AR Pゴシック体M" w:eastAsia="AR Pゴシック体M" w:hAnsi="AR Pゴシック体M"/>
                                <w:b/>
                                <w:sz w:val="24"/>
                                <w:szCs w:val="24"/>
                              </w:rPr>
                            </w:pPr>
                            <w:r w:rsidRPr="0086036C">
                              <w:rPr>
                                <w:rFonts w:ascii="AR Pゴシック体M" w:eastAsia="AR Pゴシック体M" w:hAnsi="AR Pゴシック体M" w:hint="eastAsia"/>
                                <w:b/>
                                <w:sz w:val="24"/>
                                <w:szCs w:val="24"/>
                              </w:rPr>
                              <w:t>編集後記</w:t>
                            </w:r>
                          </w:p>
                          <w:p w:rsidR="008D6814" w:rsidRPr="0086036C" w:rsidRDefault="008D6814" w:rsidP="008D6814">
                            <w:pPr>
                              <w:ind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情報発信の手段として学校通信を作成して地域の方にも回覧していただこうと思います。</w:t>
                            </w:r>
                          </w:p>
                          <w:p w:rsidR="008D6814" w:rsidRPr="0086036C" w:rsidRDefault="008D6814" w:rsidP="008D6814">
                            <w:pPr>
                              <w:ind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この学校通信に関することや西脇中学校に対するご意見等をいただきたいと思います。</w:t>
                            </w:r>
                            <w:r w:rsidRPr="0086036C">
                              <w:rPr>
                                <w:rFonts w:ascii="AR Pゴシック体M" w:eastAsia="AR Pゴシック体M" w:hAnsi="AR Pゴシック体M"/>
                                <w:sz w:val="24"/>
                                <w:szCs w:val="24"/>
                              </w:rPr>
                              <w:t>どうぞよろしくお願いします。</w:t>
                            </w:r>
                          </w:p>
                          <w:p w:rsidR="008D6814" w:rsidRPr="0086036C" w:rsidRDefault="008D6814" w:rsidP="00046BD2">
                            <w:pPr>
                              <w:ind w:firstLineChars="100" w:firstLine="240"/>
                              <w:rPr>
                                <w:sz w:val="24"/>
                                <w:szCs w:val="24"/>
                              </w:rPr>
                            </w:pP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 xml:space="preserve">　　</w:t>
                            </w: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 xml:space="preserve">　和歌山市立西脇中学校長</w:t>
                            </w: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西野</w:t>
                            </w: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孝</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93CA3" id="テキスト ボックス 5" o:spid="_x0000_s1031" type="#_x0000_t202" style="position:absolute;left:0;text-align:left;margin-left:0;margin-top:346.6pt;width:129pt;height:346.5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" fillcolor="white [3201]" strokeweight=".5pt">
                <v:stroke dashstyle="1 1" endcap="round"/>
                <v:textbox style="layout-flow:vertical-ideographic">
                  <w:txbxContent>
                    <w:p w:rsidR="008D6814" w:rsidRPr="0086036C" w:rsidRDefault="008D6814" w:rsidP="008D6814">
                      <w:pPr>
                        <w:rPr>
                          <w:rFonts w:ascii="AR Pゴシック体M" w:eastAsia="AR Pゴシック体M" w:hAnsi="AR Pゴシック体M"/>
                          <w:b/>
                          <w:sz w:val="24"/>
                          <w:szCs w:val="24"/>
                        </w:rPr>
                      </w:pPr>
                      <w:r w:rsidRPr="0086036C">
                        <w:rPr>
                          <w:rFonts w:ascii="AR Pゴシック体M" w:eastAsia="AR Pゴシック体M" w:hAnsi="AR Pゴシック体M" w:hint="eastAsia"/>
                          <w:b/>
                          <w:sz w:val="24"/>
                          <w:szCs w:val="24"/>
                        </w:rPr>
                        <w:t>編集後記</w:t>
                      </w:r>
                    </w:p>
                    <w:p w:rsidR="008D6814" w:rsidRPr="0086036C" w:rsidRDefault="008D6814" w:rsidP="008D6814">
                      <w:pPr>
                        <w:ind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情報発信の手段として学校通信を作成して地域の方にも回覧していただこうと思います。</w:t>
                      </w:r>
                    </w:p>
                    <w:p w:rsidR="008D6814" w:rsidRPr="0086036C" w:rsidRDefault="008D6814" w:rsidP="008D6814">
                      <w:pPr>
                        <w:ind w:firstLineChars="100" w:firstLine="240"/>
                        <w:rPr>
                          <w:rFonts w:ascii="AR Pゴシック体M" w:eastAsia="AR Pゴシック体M" w:hAnsi="AR Pゴシック体M"/>
                          <w:sz w:val="24"/>
                          <w:szCs w:val="24"/>
                        </w:rPr>
                      </w:pPr>
                      <w:r w:rsidRPr="0086036C">
                        <w:rPr>
                          <w:rFonts w:ascii="AR Pゴシック体M" w:eastAsia="AR Pゴシック体M" w:hAnsi="AR Pゴシック体M" w:hint="eastAsia"/>
                          <w:sz w:val="24"/>
                          <w:szCs w:val="24"/>
                        </w:rPr>
                        <w:t>この学校通信に関することや西脇中学校に対するご意見等をいただきたいと思います。</w:t>
                      </w:r>
                      <w:r w:rsidRPr="0086036C">
                        <w:rPr>
                          <w:rFonts w:ascii="AR Pゴシック体M" w:eastAsia="AR Pゴシック体M" w:hAnsi="AR Pゴシック体M"/>
                          <w:sz w:val="24"/>
                          <w:szCs w:val="24"/>
                        </w:rPr>
                        <w:t>どうぞよろしくお願いします。</w:t>
                      </w:r>
                    </w:p>
                    <w:p w:rsidR="008D6814" w:rsidRPr="0086036C" w:rsidRDefault="008D6814" w:rsidP="00046BD2">
                      <w:pPr>
                        <w:ind w:firstLineChars="100" w:firstLine="240"/>
                        <w:rPr>
                          <w:sz w:val="24"/>
                          <w:szCs w:val="24"/>
                        </w:rPr>
                      </w:pP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 xml:space="preserve">　　</w:t>
                      </w: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 xml:space="preserve">　和歌山市立西脇中学校長</w:t>
                      </w: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西野</w:t>
                      </w:r>
                      <w:r w:rsidRPr="0086036C">
                        <w:rPr>
                          <w:rFonts w:ascii="AR Pゴシック体M" w:eastAsia="AR Pゴシック体M" w:hAnsi="AR Pゴシック体M" w:hint="eastAsia"/>
                          <w:sz w:val="24"/>
                          <w:szCs w:val="24"/>
                        </w:rPr>
                        <w:t xml:space="preserve">　</w:t>
                      </w:r>
                      <w:r w:rsidRPr="0086036C">
                        <w:rPr>
                          <w:rFonts w:ascii="AR Pゴシック体M" w:eastAsia="AR Pゴシック体M" w:hAnsi="AR Pゴシック体M"/>
                          <w:sz w:val="24"/>
                          <w:szCs w:val="24"/>
                        </w:rPr>
                        <w:t>孝</w:t>
                      </w:r>
                    </w:p>
                  </w:txbxContent>
                </v:textbox>
                <w10:wrap anchorx="margin"/>
              </v:shape>
            </w:pict>
          </mc:Fallback>
        </mc:AlternateContent>
      </w:r>
    </w:p>
    <w:sectPr w:rsidR="008D6814" w:rsidSect="0086036C">
      <w:pgSz w:w="11906" w:h="16838"/>
      <w:pgMar w:top="1588" w:right="1361" w:bottom="1361" w:left="136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AR P丸ゴシック体E">
    <w:panose1 w:val="020F0900000000000000"/>
    <w:charset w:val="80"/>
    <w:family w:val="modern"/>
    <w:pitch w:val="variable"/>
    <w:sig w:usb0="80000283" w:usb1="28C76CFA" w:usb2="00000010" w:usb3="00000000" w:csb0="00020001" w:csb1="00000000"/>
  </w:font>
  <w:font w:name="AR Pゴシック体M">
    <w:panose1 w:val="020B0600000000000000"/>
    <w:charset w:val="80"/>
    <w:family w:val="modern"/>
    <w:pitch w:val="variable"/>
    <w:sig w:usb0="80000283" w:usb1="28C76CFA" w:usb2="00000010" w:usb3="00000000" w:csb0="00020001" w:csb1="00000000"/>
  </w:font>
  <w:font w:name="AR丸ゴシック体E">
    <w:panose1 w:val="020F0909000000000000"/>
    <w:charset w:val="80"/>
    <w:family w:val="modern"/>
    <w:pitch w:val="fixed"/>
    <w:sig w:usb0="80000283" w:usb1="28C76CFA" w:usb2="00000010" w:usb3="00000000" w:csb0="0002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6814"/>
    <w:rsid w:val="00046BD2"/>
    <w:rsid w:val="004F026D"/>
    <w:rsid w:val="005071B6"/>
    <w:rsid w:val="00691764"/>
    <w:rsid w:val="0086036C"/>
    <w:rsid w:val="00877304"/>
    <w:rsid w:val="008953E4"/>
    <w:rsid w:val="008D2A54"/>
    <w:rsid w:val="008D6814"/>
    <w:rsid w:val="008F36F0"/>
    <w:rsid w:val="00BC3A82"/>
    <w:rsid w:val="00DA5ED9"/>
    <w:rsid w:val="00E65402"/>
    <w:rsid w:val="00E8560B"/>
    <w:rsid w:val="00EC5D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2490E570"/>
  <w15:chartTrackingRefBased/>
  <w15:docId w15:val="{1B97684F-0DF8-48BE-9C87-2829BE220A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ＭＳ 明朝"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D681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65402"/>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E6540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ED4AE732</Template>
  <TotalTime>44</TotalTime>
  <Pages>2</Pages>
  <Words>35</Words>
  <Characters>204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和歌山市</Company>
  <LinksUpToDate>false</LinksUpToDate>
  <CharactersWithSpaces>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西野　孝</dc:creator>
  <cp:keywords/>
  <dc:description/>
  <cp:lastModifiedBy>西野　孝</cp:lastModifiedBy>
  <cp:revision>3</cp:revision>
  <cp:lastPrinted>2018-07-16T09:47:00Z</cp:lastPrinted>
  <dcterms:created xsi:type="dcterms:W3CDTF">2018-07-16T09:49:00Z</dcterms:created>
  <dcterms:modified xsi:type="dcterms:W3CDTF">2018-07-19T00:44:00Z</dcterms:modified>
</cp:coreProperties>
</file>